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42847" w14:textId="21F801B1" w:rsidR="00AE7637" w:rsidRPr="00F26BC4" w:rsidRDefault="00AE7637" w:rsidP="00AE7637">
      <w:pPr>
        <w:jc w:val="center"/>
        <w:rPr>
          <w:rFonts w:ascii="Arial Nova" w:eastAsia="Calibri" w:hAnsi="Arial Nova" w:cs="Times New Roman"/>
          <w:b/>
          <w:noProof/>
          <w:sz w:val="28"/>
          <w:szCs w:val="28"/>
        </w:rPr>
      </w:pPr>
      <w:r>
        <w:rPr>
          <w:rFonts w:ascii="Arial Nova" w:eastAsia="Calibri" w:hAnsi="Arial Nova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9C954ED" wp14:editId="184D91C1">
            <wp:simplePos x="0" y="0"/>
            <wp:positionH relativeFrom="column">
              <wp:posOffset>2459990</wp:posOffset>
            </wp:positionH>
            <wp:positionV relativeFrom="paragraph">
              <wp:posOffset>-1184275</wp:posOffset>
            </wp:positionV>
            <wp:extent cx="1943100" cy="1111067"/>
            <wp:effectExtent l="0" t="0" r="0" b="0"/>
            <wp:wrapNone/>
            <wp:docPr id="31" name="Imagem 31" descr="Uma imagem contendo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m 31" descr="Uma imagem contendo Gráfico&#10;&#10;Descrição gerada automaticament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56" t="12194" r="18403" b="17523"/>
                    <a:stretch/>
                  </pic:blipFill>
                  <pic:spPr bwMode="auto">
                    <a:xfrm>
                      <a:off x="0" y="0"/>
                      <a:ext cx="1943100" cy="1111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ova" w:eastAsia="Calibri" w:hAnsi="Arial Nova" w:cs="Times New Roman"/>
          <w:b/>
          <w:noProof/>
          <w:sz w:val="28"/>
          <w:szCs w:val="28"/>
        </w:rPr>
        <w:t>X CONCURSO TALENTOS LITERÁRIOS DMLD – AL 2022/2023</w:t>
      </w:r>
      <w:r>
        <w:rPr>
          <w:rFonts w:ascii="Arial Nova" w:eastAsia="Calibri" w:hAnsi="Arial Nova" w:cs="Times New Roman"/>
          <w:b/>
          <w:noProof/>
          <w:sz w:val="28"/>
          <w:szCs w:val="28"/>
        </w:rPr>
        <w:br/>
      </w:r>
      <w:r w:rsidRPr="00214EDB">
        <w:rPr>
          <w:rFonts w:ascii="Arial Nova" w:eastAsia="Calibri" w:hAnsi="Arial Nova" w:cs="Times New Roman"/>
          <w:b/>
          <w:noProof/>
          <w:sz w:val="28"/>
          <w:szCs w:val="28"/>
        </w:rPr>
        <w:t>FICHA DE INSCRIÇÃO</w:t>
      </w:r>
    </w:p>
    <w:tbl>
      <w:tblPr>
        <w:tblStyle w:val="Tabelacomgrade"/>
        <w:tblW w:w="10207" w:type="dxa"/>
        <w:tblInd w:w="-856" w:type="dxa"/>
        <w:tblLook w:val="04A0" w:firstRow="1" w:lastRow="0" w:firstColumn="1" w:lastColumn="0" w:noHBand="0" w:noVBand="1"/>
      </w:tblPr>
      <w:tblGrid>
        <w:gridCol w:w="10207"/>
      </w:tblGrid>
      <w:tr w:rsidR="00AE7637" w:rsidRPr="00A447DE" w14:paraId="064F72E4" w14:textId="77777777" w:rsidTr="005436BF">
        <w:trPr>
          <w:trHeight w:val="649"/>
        </w:trPr>
        <w:tc>
          <w:tcPr>
            <w:tcW w:w="10207" w:type="dxa"/>
          </w:tcPr>
          <w:p w14:paraId="1D4F4D26" w14:textId="28298D13" w:rsidR="00AE7637" w:rsidRPr="005436BF" w:rsidRDefault="00AE7637" w:rsidP="005436BF">
            <w:pPr>
              <w:pStyle w:val="PargrafodaLista"/>
              <w:numPr>
                <w:ilvl w:val="0"/>
                <w:numId w:val="1"/>
              </w:numPr>
              <w:spacing w:line="259" w:lineRule="auto"/>
              <w:ind w:left="466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Nome Completo:</w:t>
            </w:r>
          </w:p>
        </w:tc>
      </w:tr>
      <w:tr w:rsidR="005436BF" w:rsidRPr="00A447DE" w14:paraId="51536EC4" w14:textId="77777777" w:rsidTr="005436BF">
        <w:trPr>
          <w:trHeight w:val="603"/>
        </w:trPr>
        <w:tc>
          <w:tcPr>
            <w:tcW w:w="10207" w:type="dxa"/>
          </w:tcPr>
          <w:p w14:paraId="078696CA" w14:textId="2765A4FF" w:rsidR="005436BF" w:rsidRPr="005436BF" w:rsidRDefault="005436BF" w:rsidP="00D9747C">
            <w:pPr>
              <w:pStyle w:val="PargrafodaLista"/>
              <w:numPr>
                <w:ilvl w:val="0"/>
                <w:numId w:val="1"/>
              </w:numPr>
              <w:spacing w:line="259" w:lineRule="auto"/>
              <w:ind w:left="452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Lions Clube ou Leo Clube:</w:t>
            </w:r>
          </w:p>
        </w:tc>
      </w:tr>
      <w:tr w:rsidR="005436BF" w:rsidRPr="00A447DE" w14:paraId="4DA346CF" w14:textId="77777777" w:rsidTr="005436BF">
        <w:trPr>
          <w:trHeight w:val="569"/>
        </w:trPr>
        <w:tc>
          <w:tcPr>
            <w:tcW w:w="10207" w:type="dxa"/>
          </w:tcPr>
          <w:p w14:paraId="0A252258" w14:textId="36DF2063" w:rsidR="005436BF" w:rsidRPr="005436BF" w:rsidRDefault="005436BF" w:rsidP="00D9747C">
            <w:pPr>
              <w:pStyle w:val="PargrafodaLista"/>
              <w:numPr>
                <w:ilvl w:val="0"/>
                <w:numId w:val="1"/>
              </w:numPr>
              <w:spacing w:line="259" w:lineRule="auto"/>
              <w:ind w:left="452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Cargo atual no Lions:</w:t>
            </w:r>
          </w:p>
        </w:tc>
      </w:tr>
      <w:tr w:rsidR="00AE7637" w:rsidRPr="00A447DE" w14:paraId="17B47AC5" w14:textId="77777777" w:rsidTr="005436BF">
        <w:trPr>
          <w:trHeight w:val="540"/>
        </w:trPr>
        <w:tc>
          <w:tcPr>
            <w:tcW w:w="10207" w:type="dxa"/>
          </w:tcPr>
          <w:p w14:paraId="181C7B57" w14:textId="001C873B" w:rsidR="00AE7637" w:rsidRPr="005436BF" w:rsidRDefault="00AE7637" w:rsidP="005436BF">
            <w:pPr>
              <w:pStyle w:val="PargrafodaLista"/>
              <w:numPr>
                <w:ilvl w:val="0"/>
                <w:numId w:val="1"/>
              </w:numPr>
              <w:spacing w:line="259" w:lineRule="auto"/>
              <w:ind w:left="466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Pseudônimo:</w:t>
            </w:r>
          </w:p>
        </w:tc>
      </w:tr>
      <w:tr w:rsidR="00AE7637" w:rsidRPr="00A447DE" w14:paraId="20DCFCEF" w14:textId="77777777" w:rsidTr="00614894">
        <w:tc>
          <w:tcPr>
            <w:tcW w:w="10207" w:type="dxa"/>
            <w:tcBorders>
              <w:bottom w:val="nil"/>
            </w:tcBorders>
          </w:tcPr>
          <w:p w14:paraId="01D699F5" w14:textId="225FB25E" w:rsidR="00AE7637" w:rsidRPr="00A447DE" w:rsidRDefault="00AE7637" w:rsidP="00AE7637">
            <w:pPr>
              <w:pStyle w:val="PargrafodaLista"/>
              <w:numPr>
                <w:ilvl w:val="0"/>
                <w:numId w:val="1"/>
              </w:numPr>
              <w:spacing w:line="259" w:lineRule="auto"/>
              <w:ind w:left="466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Endereço: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</w:tc>
      </w:tr>
      <w:tr w:rsidR="00AE7637" w:rsidRPr="00A447DE" w14:paraId="2A61FA2C" w14:textId="77777777" w:rsidTr="00614894">
        <w:tc>
          <w:tcPr>
            <w:tcW w:w="10207" w:type="dxa"/>
            <w:tcBorders>
              <w:top w:val="nil"/>
              <w:bottom w:val="nil"/>
            </w:tcBorders>
          </w:tcPr>
          <w:p w14:paraId="58E027C1" w14:textId="7BF521C3" w:rsidR="00AE7637" w:rsidRPr="00A447DE" w:rsidRDefault="00AE7637" w:rsidP="00AE7637">
            <w:pPr>
              <w:pStyle w:val="PargrafodaLista"/>
              <w:spacing w:line="259" w:lineRule="auto"/>
              <w:ind w:left="466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Bairro: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</w:tc>
      </w:tr>
      <w:tr w:rsidR="00AE7637" w:rsidRPr="00A447DE" w14:paraId="09F83C43" w14:textId="77777777" w:rsidTr="00614894">
        <w:tc>
          <w:tcPr>
            <w:tcW w:w="10207" w:type="dxa"/>
            <w:tcBorders>
              <w:top w:val="nil"/>
            </w:tcBorders>
          </w:tcPr>
          <w:p w14:paraId="4D1C194E" w14:textId="63006CED" w:rsidR="00AE7637" w:rsidRPr="00A447DE" w:rsidRDefault="00AE7637" w:rsidP="00AE7637">
            <w:pPr>
              <w:pStyle w:val="PargrafodaLista"/>
              <w:spacing w:line="259" w:lineRule="auto"/>
              <w:ind w:left="466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Cidade: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 </w:t>
            </w:r>
            <w:r w:rsidR="00614894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   </w:t>
            </w: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Estado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 w:rsidRPr="006D764F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CEP: </w:t>
            </w:r>
          </w:p>
          <w:p w14:paraId="4A03AC5D" w14:textId="6ED32BC3" w:rsidR="00AE7637" w:rsidRPr="00A447DE" w:rsidRDefault="00AE7637" w:rsidP="00AE7637">
            <w:pPr>
              <w:pStyle w:val="PargrafodaLista"/>
              <w:spacing w:line="259" w:lineRule="auto"/>
              <w:ind w:left="466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E-mail: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</w:tc>
      </w:tr>
      <w:tr w:rsidR="00AE7637" w:rsidRPr="00A447DE" w14:paraId="45086E61" w14:textId="77777777" w:rsidTr="00AE7637">
        <w:tc>
          <w:tcPr>
            <w:tcW w:w="10207" w:type="dxa"/>
          </w:tcPr>
          <w:p w14:paraId="132C8CF7" w14:textId="0E754614" w:rsidR="00AE7637" w:rsidRPr="00A447DE" w:rsidRDefault="00AE7637" w:rsidP="00AE7637">
            <w:pPr>
              <w:pStyle w:val="PargrafodaLista"/>
              <w:numPr>
                <w:ilvl w:val="0"/>
                <w:numId w:val="1"/>
              </w:numPr>
              <w:spacing w:line="259" w:lineRule="auto"/>
              <w:ind w:left="466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Local de Nascimento: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  <w:p w14:paraId="2F28A32B" w14:textId="5381E657" w:rsidR="00AE7637" w:rsidRPr="00A447DE" w:rsidRDefault="00AE7637" w:rsidP="00AE7637">
            <w:pPr>
              <w:pStyle w:val="PargrafodaLista"/>
              <w:spacing w:line="259" w:lineRule="auto"/>
              <w:ind w:left="466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Data Nascimento: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</w:tc>
      </w:tr>
      <w:tr w:rsidR="00AE7637" w:rsidRPr="00A447DE" w14:paraId="70A201A3" w14:textId="77777777" w:rsidTr="00AE7637">
        <w:tc>
          <w:tcPr>
            <w:tcW w:w="10207" w:type="dxa"/>
          </w:tcPr>
          <w:p w14:paraId="04273ED4" w14:textId="37F6C12C" w:rsidR="00AE7637" w:rsidRPr="00A447DE" w:rsidRDefault="00AE7637" w:rsidP="00614894">
            <w:pPr>
              <w:pStyle w:val="PargrafodaLista"/>
              <w:numPr>
                <w:ilvl w:val="0"/>
                <w:numId w:val="1"/>
              </w:numPr>
              <w:spacing w:line="259" w:lineRule="auto"/>
              <w:ind w:left="466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RG: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="00614894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</w:t>
            </w: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CPF: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</w:tc>
      </w:tr>
      <w:tr w:rsidR="00AE7637" w:rsidRPr="00A447DE" w14:paraId="4B77C336" w14:textId="77777777" w:rsidTr="00AE7637">
        <w:tc>
          <w:tcPr>
            <w:tcW w:w="10207" w:type="dxa"/>
          </w:tcPr>
          <w:p w14:paraId="1225B404" w14:textId="30F56429" w:rsidR="00AE7637" w:rsidRPr="00A447DE" w:rsidRDefault="00AE7637" w:rsidP="00AE7637">
            <w:pPr>
              <w:pStyle w:val="PargrafodaLista"/>
              <w:numPr>
                <w:ilvl w:val="0"/>
                <w:numId w:val="1"/>
              </w:numPr>
              <w:spacing w:line="259" w:lineRule="auto"/>
              <w:ind w:left="466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Estado Civil: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</w:tc>
      </w:tr>
      <w:tr w:rsidR="00AE7637" w:rsidRPr="00A447DE" w14:paraId="72A411B9" w14:textId="77777777" w:rsidTr="00AE7637">
        <w:tc>
          <w:tcPr>
            <w:tcW w:w="10207" w:type="dxa"/>
          </w:tcPr>
          <w:p w14:paraId="4C88CC94" w14:textId="612F0F9D" w:rsidR="00AE7637" w:rsidRPr="00A447DE" w:rsidRDefault="00AE7637" w:rsidP="00AE7637">
            <w:pPr>
              <w:pStyle w:val="PargrafodaLista"/>
              <w:numPr>
                <w:ilvl w:val="0"/>
                <w:numId w:val="1"/>
              </w:numPr>
              <w:spacing w:line="259" w:lineRule="auto"/>
              <w:ind w:left="466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Formação acadêmica: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(</w:t>
            </w:r>
            <w:r w:rsidR="0002604B">
              <w:rPr>
                <w:rFonts w:ascii="Calibri" w:eastAsia="Calibri" w:hAnsi="Calibri" w:cs="Times New Roman"/>
                <w:sz w:val="28"/>
                <w:szCs w:val="28"/>
              </w:rPr>
              <w:t>clique/assinale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no </w:t>
            </w:r>
            <w:r w:rsidR="0002604B">
              <w:rPr>
                <w:rFonts w:ascii="Calibri" w:eastAsia="Calibri" w:hAnsi="Calibri" w:cs="Times New Roman"/>
                <w:sz w:val="28"/>
                <w:szCs w:val="28"/>
              </w:rPr>
              <w:t xml:space="preserve">item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correspondente)</w:t>
            </w:r>
          </w:p>
          <w:p w14:paraId="371D1B10" w14:textId="77777777" w:rsidR="00AE7637" w:rsidRPr="00A447DE" w:rsidRDefault="00AE7637" w:rsidP="00AE7637">
            <w:pPr>
              <w:pStyle w:val="PargrafodaLista"/>
              <w:spacing w:line="259" w:lineRule="auto"/>
              <w:ind w:left="466" w:hanging="283"/>
              <w:rPr>
                <w:rFonts w:ascii="Calibri" w:eastAsia="Calibri" w:hAnsi="Calibri" w:cs="Times New Roman"/>
                <w:sz w:val="30"/>
                <w:szCs w:val="30"/>
              </w:rPr>
            </w:pPr>
            <w:r w:rsidRPr="00A447DE">
              <w:rPr>
                <w:rFonts w:ascii="Calibri" w:eastAsia="Calibri" w:hAnsi="Calibri" w:cs="Times New Roman"/>
                <w:sz w:val="30"/>
                <w:szCs w:val="30"/>
              </w:rPr>
              <w:t xml:space="preserve">1º Grau </w:t>
            </w:r>
            <w:sdt>
              <w:sdtPr>
                <w:rPr>
                  <w:rFonts w:ascii="Calibri" w:eastAsia="Calibri" w:hAnsi="Calibri" w:cs="Times New Roman"/>
                  <w:sz w:val="30"/>
                  <w:szCs w:val="30"/>
                </w:rPr>
                <w:id w:val="-157203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30"/>
                    <w:szCs w:val="30"/>
                  </w:rPr>
                  <w:t>☐</w:t>
                </w:r>
              </w:sdtContent>
            </w:sdt>
            <w:r w:rsidRPr="00A447DE">
              <w:rPr>
                <w:rFonts w:ascii="Calibri" w:eastAsia="Calibri" w:hAnsi="Calibri" w:cs="Times New Roman"/>
                <w:sz w:val="30"/>
                <w:szCs w:val="30"/>
              </w:rPr>
              <w:t xml:space="preserve">         2º Grau </w:t>
            </w:r>
            <w:sdt>
              <w:sdtPr>
                <w:rPr>
                  <w:rFonts w:ascii="Calibri" w:eastAsia="Calibri" w:hAnsi="Calibri" w:cs="Times New Roman"/>
                  <w:sz w:val="30"/>
                  <w:szCs w:val="30"/>
                </w:rPr>
                <w:id w:val="121192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30"/>
                    <w:szCs w:val="30"/>
                  </w:rPr>
                  <w:t>☐</w:t>
                </w:r>
              </w:sdtContent>
            </w:sdt>
            <w:r w:rsidRPr="00A447DE">
              <w:rPr>
                <w:rFonts w:ascii="Calibri" w:eastAsia="Calibri" w:hAnsi="Calibri" w:cs="Times New Roman"/>
                <w:sz w:val="30"/>
                <w:szCs w:val="30"/>
              </w:rPr>
              <w:t xml:space="preserve">            Superior:</w:t>
            </w:r>
            <w:r>
              <w:rPr>
                <w:rFonts w:ascii="Calibri" w:eastAsia="Calibri" w:hAnsi="Calibri" w:cs="Times New Roman"/>
                <w:sz w:val="30"/>
                <w:szCs w:val="30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  <w:sz w:val="30"/>
                  <w:szCs w:val="30"/>
                </w:rPr>
                <w:id w:val="-11229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30"/>
                    <w:szCs w:val="30"/>
                  </w:rPr>
                  <w:t>☐</w:t>
                </w:r>
              </w:sdtContent>
            </w:sdt>
          </w:p>
        </w:tc>
      </w:tr>
      <w:tr w:rsidR="00AE7637" w:rsidRPr="00A447DE" w14:paraId="2DB4B50C" w14:textId="77777777" w:rsidTr="00AE7637">
        <w:tc>
          <w:tcPr>
            <w:tcW w:w="10207" w:type="dxa"/>
          </w:tcPr>
          <w:p w14:paraId="1B48C90A" w14:textId="1F0644AC" w:rsidR="00AE7637" w:rsidRPr="00A447DE" w:rsidRDefault="00AE7637" w:rsidP="00AE7637">
            <w:pPr>
              <w:pStyle w:val="PargrafodaLista"/>
              <w:numPr>
                <w:ilvl w:val="0"/>
                <w:numId w:val="1"/>
              </w:numPr>
              <w:spacing w:line="259" w:lineRule="auto"/>
              <w:ind w:left="466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Modalidade do texto: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(clique</w:t>
            </w:r>
            <w:r w:rsidR="0002604B">
              <w:rPr>
                <w:rFonts w:ascii="Calibri" w:eastAsia="Calibri" w:hAnsi="Calibri" w:cs="Times New Roman"/>
                <w:sz w:val="28"/>
                <w:szCs w:val="28"/>
              </w:rPr>
              <w:t>/assinale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no </w:t>
            </w:r>
            <w:r w:rsidR="0002604B">
              <w:rPr>
                <w:rFonts w:ascii="Calibri" w:eastAsia="Calibri" w:hAnsi="Calibri" w:cs="Times New Roman"/>
                <w:sz w:val="28"/>
                <w:szCs w:val="28"/>
              </w:rPr>
              <w:t xml:space="preserve">item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correspondente)</w:t>
            </w:r>
          </w:p>
          <w:p w14:paraId="52554E96" w14:textId="77777777" w:rsidR="00AE7637" w:rsidRPr="00A447DE" w:rsidRDefault="00AE7637" w:rsidP="00AE7637">
            <w:pPr>
              <w:pStyle w:val="PargrafodaLista"/>
              <w:spacing w:line="259" w:lineRule="auto"/>
              <w:ind w:left="466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Conto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 xml:space="preserve">  </w:t>
            </w:r>
            <w:sdt>
              <w:sdtPr>
                <w:rPr>
                  <w:rFonts w:ascii="Calibri" w:eastAsia="Calibri" w:hAnsi="Calibri" w:cs="Times New Roman"/>
                  <w:sz w:val="28"/>
                  <w:szCs w:val="28"/>
                </w:rPr>
                <w:id w:val="-2067246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Poesia: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  <w:sz w:val="28"/>
                  <w:szCs w:val="28"/>
                </w:rPr>
                <w:id w:val="-93168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E7637" w:rsidRPr="00A447DE" w14:paraId="1776C442" w14:textId="77777777" w:rsidTr="00AE7637">
        <w:tc>
          <w:tcPr>
            <w:tcW w:w="10207" w:type="dxa"/>
          </w:tcPr>
          <w:p w14:paraId="4E49A870" w14:textId="41F84CC6" w:rsidR="00515112" w:rsidRPr="00515112" w:rsidRDefault="00AE7637" w:rsidP="00515112">
            <w:pPr>
              <w:pStyle w:val="PargrafodaLista"/>
              <w:numPr>
                <w:ilvl w:val="0"/>
                <w:numId w:val="1"/>
              </w:numPr>
              <w:spacing w:line="259" w:lineRule="auto"/>
              <w:ind w:left="452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Nome do Conto ou Poesia:</w:t>
            </w:r>
            <w:r w:rsidR="00515112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  <w:p w14:paraId="722F30F9" w14:textId="4E521102" w:rsidR="00515112" w:rsidRPr="00515112" w:rsidRDefault="00515112" w:rsidP="00515112">
            <w:pPr>
              <w:spacing w:line="259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AE7637" w14:paraId="24273F03" w14:textId="77777777" w:rsidTr="005436BF">
        <w:trPr>
          <w:trHeight w:val="1723"/>
        </w:trPr>
        <w:tc>
          <w:tcPr>
            <w:tcW w:w="10207" w:type="dxa"/>
          </w:tcPr>
          <w:p w14:paraId="6B890B59" w14:textId="52806972" w:rsidR="00AE7637" w:rsidRDefault="00AE7637" w:rsidP="00AE7637">
            <w:pPr>
              <w:pStyle w:val="PargrafodaLista"/>
              <w:spacing w:line="259" w:lineRule="auto"/>
              <w:ind w:left="466" w:hanging="283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447DE">
              <w:rPr>
                <w:rFonts w:ascii="Calibri" w:eastAsia="Calibri" w:hAnsi="Calibri" w:cs="Times New Roman"/>
                <w:sz w:val="28"/>
                <w:szCs w:val="28"/>
              </w:rPr>
              <w:t>Pequena biografia do Autor: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  <w:p w14:paraId="30F6D53A" w14:textId="77777777" w:rsidR="00EB4B15" w:rsidRDefault="00EB4B15" w:rsidP="009A616E">
            <w:pPr>
              <w:tabs>
                <w:tab w:val="left" w:pos="3152"/>
              </w:tabs>
              <w:spacing w:line="259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660D37EC" w14:textId="4762F5DC" w:rsidR="00706042" w:rsidRPr="00706042" w:rsidRDefault="00706042" w:rsidP="00706042">
            <w:pPr>
              <w:tabs>
                <w:tab w:val="left" w:pos="3872"/>
              </w:tabs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</w:tbl>
    <w:p w14:paraId="4B3CADB1" w14:textId="073C04F1" w:rsidR="00AE7637" w:rsidRPr="00515112" w:rsidRDefault="00AE7637" w:rsidP="004902AA">
      <w:pPr>
        <w:spacing w:line="240" w:lineRule="auto"/>
        <w:rPr>
          <w:b/>
          <w:sz w:val="24"/>
          <w:szCs w:val="24"/>
        </w:rPr>
      </w:pPr>
    </w:p>
    <w:sectPr w:rsidR="00AE7637" w:rsidRPr="00515112" w:rsidSect="005436BF">
      <w:headerReference w:type="default" r:id="rId9"/>
      <w:footerReference w:type="default" r:id="rId10"/>
      <w:pgSz w:w="11906" w:h="16838"/>
      <w:pgMar w:top="1417" w:right="1701" w:bottom="1417" w:left="1701" w:header="708" w:footer="7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15E56" w14:textId="77777777" w:rsidR="009E65FB" w:rsidRDefault="009E65FB" w:rsidP="001A6532">
      <w:pPr>
        <w:spacing w:after="0" w:line="240" w:lineRule="auto"/>
      </w:pPr>
      <w:r>
        <w:separator/>
      </w:r>
    </w:p>
  </w:endnote>
  <w:endnote w:type="continuationSeparator" w:id="0">
    <w:p w14:paraId="0F6E2184" w14:textId="77777777" w:rsidR="009E65FB" w:rsidRDefault="009E65FB" w:rsidP="001A6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18721" w14:textId="0E8431C4" w:rsidR="001A6532" w:rsidRPr="00515112" w:rsidRDefault="005436BF" w:rsidP="00515112">
    <w:pPr>
      <w:spacing w:line="240" w:lineRule="auto"/>
      <w:ind w:left="-851" w:right="-852"/>
      <w:jc w:val="center"/>
      <w:rPr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58F6E67" wp14:editId="4F4CEA31">
          <wp:simplePos x="0" y="0"/>
          <wp:positionH relativeFrom="column">
            <wp:posOffset>-683895</wp:posOffset>
          </wp:positionH>
          <wp:positionV relativeFrom="paragraph">
            <wp:posOffset>-505759</wp:posOffset>
          </wp:positionV>
          <wp:extent cx="516890" cy="486484"/>
          <wp:effectExtent l="0" t="0" r="0" b="8890"/>
          <wp:wrapNone/>
          <wp:docPr id="215" name="Imagem 215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Logotipo, nome da empresa&#10;&#10;Descrição gerada automa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909" t="9887" r="9877" b="10994"/>
                  <a:stretch/>
                </pic:blipFill>
                <pic:spPr bwMode="auto">
                  <a:xfrm>
                    <a:off x="0" y="0"/>
                    <a:ext cx="520777" cy="490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0288" behindDoc="0" locked="0" layoutInCell="1" allowOverlap="1" wp14:anchorId="499C68F1" wp14:editId="6F20D9C3">
          <wp:simplePos x="0" y="0"/>
          <wp:positionH relativeFrom="page">
            <wp:posOffset>6561455</wp:posOffset>
          </wp:positionH>
          <wp:positionV relativeFrom="paragraph">
            <wp:posOffset>-630495</wp:posOffset>
          </wp:positionV>
          <wp:extent cx="537132" cy="612081"/>
          <wp:effectExtent l="0" t="0" r="0" b="0"/>
          <wp:wrapNone/>
          <wp:docPr id="216" name="image5.jpeg" descr="Diagra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5.jpeg" descr="Diagrama&#10;&#10;Descrição gerada automaticamente"/>
                  <pic:cNvPicPr/>
                </pic:nvPicPr>
                <pic:blipFill rotWithShape="1">
                  <a:blip r:embed="rId2" cstate="print"/>
                  <a:srcRect l="12981" r="3247" b="17971"/>
                  <a:stretch/>
                </pic:blipFill>
                <pic:spPr bwMode="auto">
                  <a:xfrm>
                    <a:off x="0" y="0"/>
                    <a:ext cx="537132" cy="6120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5112" w:rsidRPr="004257C3">
      <w:rPr>
        <w:b/>
        <w:sz w:val="24"/>
        <w:szCs w:val="24"/>
      </w:rPr>
      <w:t>PDG ILSE TERESINHA BOELHOUWER</w:t>
    </w:r>
    <w:r w:rsidR="00515112">
      <w:rPr>
        <w:b/>
        <w:sz w:val="24"/>
        <w:szCs w:val="24"/>
      </w:rPr>
      <w:t xml:space="preserve"> // </w:t>
    </w:r>
    <w:r w:rsidR="00515112" w:rsidRPr="004257C3">
      <w:rPr>
        <w:b/>
        <w:bCs/>
        <w:sz w:val="24"/>
        <w:szCs w:val="24"/>
      </w:rPr>
      <w:t xml:space="preserve">Assessora de Desenvolvimento de Talentos </w:t>
    </w:r>
    <w:r w:rsidR="00410832">
      <w:rPr>
        <w:b/>
        <w:bCs/>
        <w:sz w:val="24"/>
        <w:szCs w:val="24"/>
      </w:rPr>
      <w:t>Literário</w:t>
    </w:r>
    <w:r>
      <w:rPr>
        <w:b/>
        <w:bCs/>
        <w:sz w:val="24"/>
        <w:szCs w:val="24"/>
      </w:rPr>
      <w:t>s</w:t>
    </w:r>
    <w:r>
      <w:rPr>
        <w:b/>
        <w:bCs/>
        <w:sz w:val="24"/>
        <w:szCs w:val="24"/>
      </w:rPr>
      <w:br/>
      <w:t xml:space="preserve">E-mail: </w:t>
    </w:r>
    <w:r w:rsidR="00410832">
      <w:rPr>
        <w:b/>
        <w:bCs/>
        <w:sz w:val="24"/>
        <w:szCs w:val="24"/>
      </w:rPr>
      <w:t>Ilsetb2020@gmail.com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D25C7" w14:textId="77777777" w:rsidR="009E65FB" w:rsidRDefault="009E65FB" w:rsidP="001A6532">
      <w:pPr>
        <w:spacing w:after="0" w:line="240" w:lineRule="auto"/>
      </w:pPr>
      <w:r>
        <w:separator/>
      </w:r>
    </w:p>
  </w:footnote>
  <w:footnote w:type="continuationSeparator" w:id="0">
    <w:p w14:paraId="107B9C78" w14:textId="77777777" w:rsidR="009E65FB" w:rsidRDefault="009E65FB" w:rsidP="001A6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AFF34" w14:textId="77777777" w:rsidR="001A6532" w:rsidRDefault="001A6532" w:rsidP="001A6532">
    <w:pPr>
      <w:pStyle w:val="Corpodetexto"/>
      <w:rPr>
        <w:rFonts w:ascii="Times New Roman"/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494BCC62" wp14:editId="7BECB71F">
              <wp:simplePos x="0" y="0"/>
              <wp:positionH relativeFrom="page">
                <wp:posOffset>9525</wp:posOffset>
              </wp:positionH>
              <wp:positionV relativeFrom="page">
                <wp:posOffset>-114300</wp:posOffset>
              </wp:positionV>
              <wp:extent cx="7550785" cy="10505440"/>
              <wp:effectExtent l="0" t="0" r="0" b="10160"/>
              <wp:wrapNone/>
              <wp:docPr id="2" name="Agrupa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0785" cy="10505440"/>
                        <a:chOff x="15" y="-185"/>
                        <a:chExt cx="11891" cy="16544"/>
                      </a:xfrm>
                    </wpg:grpSpPr>
                    <wps:wsp>
                      <wps:cNvPr id="4" name="AutoShape 3"/>
                      <wps:cNvSpPr>
                        <a:spLocks/>
                      </wps:cNvSpPr>
                      <wps:spPr bwMode="auto">
                        <a:xfrm>
                          <a:off x="4619" y="-185"/>
                          <a:ext cx="7287" cy="4414"/>
                        </a:xfrm>
                        <a:custGeom>
                          <a:avLst/>
                          <a:gdLst>
                            <a:gd name="T0" fmla="+- 0 5183 4619"/>
                            <a:gd name="T1" fmla="*/ T0 w 7287"/>
                            <a:gd name="T2" fmla="+- 0 3150 18"/>
                            <a:gd name="T3" fmla="*/ 3150 h 4414"/>
                            <a:gd name="T4" fmla="+- 0 5334 4619"/>
                            <a:gd name="T5" fmla="*/ T4 w 7287"/>
                            <a:gd name="T6" fmla="+- 0 3153 18"/>
                            <a:gd name="T7" fmla="*/ 3153 h 4414"/>
                            <a:gd name="T8" fmla="+- 0 5481 4619"/>
                            <a:gd name="T9" fmla="*/ T8 w 7287"/>
                            <a:gd name="T10" fmla="+- 0 3161 18"/>
                            <a:gd name="T11" fmla="*/ 3161 h 4414"/>
                            <a:gd name="T12" fmla="+- 0 5624 4619"/>
                            <a:gd name="T13" fmla="*/ T12 w 7287"/>
                            <a:gd name="T14" fmla="+- 0 3174 18"/>
                            <a:gd name="T15" fmla="*/ 3174 h 4414"/>
                            <a:gd name="T16" fmla="+- 0 5765 4619"/>
                            <a:gd name="T17" fmla="*/ T16 w 7287"/>
                            <a:gd name="T18" fmla="+- 0 3191 18"/>
                            <a:gd name="T19" fmla="*/ 3191 h 4414"/>
                            <a:gd name="T20" fmla="+- 0 5902 4619"/>
                            <a:gd name="T21" fmla="*/ T20 w 7287"/>
                            <a:gd name="T22" fmla="+- 0 3214 18"/>
                            <a:gd name="T23" fmla="*/ 3214 h 4414"/>
                            <a:gd name="T24" fmla="+- 0 6036 4619"/>
                            <a:gd name="T25" fmla="*/ T24 w 7287"/>
                            <a:gd name="T26" fmla="+- 0 3240 18"/>
                            <a:gd name="T27" fmla="*/ 3240 h 4414"/>
                            <a:gd name="T28" fmla="+- 0 6168 4619"/>
                            <a:gd name="T29" fmla="*/ T28 w 7287"/>
                            <a:gd name="T30" fmla="+- 0 3270 18"/>
                            <a:gd name="T31" fmla="*/ 3270 h 4414"/>
                            <a:gd name="T32" fmla="+- 0 6299 4619"/>
                            <a:gd name="T33" fmla="*/ T32 w 7287"/>
                            <a:gd name="T34" fmla="+- 0 3304 18"/>
                            <a:gd name="T35" fmla="*/ 3304 h 4414"/>
                            <a:gd name="T36" fmla="+- 0 6428 4619"/>
                            <a:gd name="T37" fmla="*/ T36 w 7287"/>
                            <a:gd name="T38" fmla="+- 0 3340 18"/>
                            <a:gd name="T39" fmla="*/ 3340 h 4414"/>
                            <a:gd name="T40" fmla="+- 0 6555 4619"/>
                            <a:gd name="T41" fmla="*/ T40 w 7287"/>
                            <a:gd name="T42" fmla="+- 0 3380 18"/>
                            <a:gd name="T43" fmla="*/ 3380 h 4414"/>
                            <a:gd name="T44" fmla="+- 0 6745 4619"/>
                            <a:gd name="T45" fmla="*/ T44 w 7287"/>
                            <a:gd name="T46" fmla="+- 0 3444 18"/>
                            <a:gd name="T47" fmla="*/ 3444 h 4414"/>
                            <a:gd name="T48" fmla="+- 0 6996 4619"/>
                            <a:gd name="T49" fmla="*/ T48 w 7287"/>
                            <a:gd name="T50" fmla="+- 0 3536 18"/>
                            <a:gd name="T51" fmla="*/ 3536 h 4414"/>
                            <a:gd name="T52" fmla="+- 0 7900 4619"/>
                            <a:gd name="T53" fmla="*/ T52 w 7287"/>
                            <a:gd name="T54" fmla="+- 0 3887 18"/>
                            <a:gd name="T55" fmla="*/ 3887 h 4414"/>
                            <a:gd name="T56" fmla="+- 0 8176 4619"/>
                            <a:gd name="T57" fmla="*/ T56 w 7287"/>
                            <a:gd name="T58" fmla="+- 0 3984 18"/>
                            <a:gd name="T59" fmla="*/ 3984 h 4414"/>
                            <a:gd name="T60" fmla="+- 0 8391 4619"/>
                            <a:gd name="T61" fmla="*/ T60 w 7287"/>
                            <a:gd name="T62" fmla="+- 0 4053 18"/>
                            <a:gd name="T63" fmla="*/ 4053 h 4414"/>
                            <a:gd name="T64" fmla="+- 0 8539 4619"/>
                            <a:gd name="T65" fmla="*/ T64 w 7287"/>
                            <a:gd name="T66" fmla="+- 0 4097 18"/>
                            <a:gd name="T67" fmla="*/ 4097 h 4414"/>
                            <a:gd name="T68" fmla="+- 0 8691 4619"/>
                            <a:gd name="T69" fmla="*/ T68 w 7287"/>
                            <a:gd name="T70" fmla="+- 0 4139 18"/>
                            <a:gd name="T71" fmla="*/ 4139 h 4414"/>
                            <a:gd name="T72" fmla="+- 0 8848 4619"/>
                            <a:gd name="T73" fmla="*/ T72 w 7287"/>
                            <a:gd name="T74" fmla="+- 0 4177 18"/>
                            <a:gd name="T75" fmla="*/ 4177 h 4414"/>
                            <a:gd name="T76" fmla="+- 0 9009 4619"/>
                            <a:gd name="T77" fmla="*/ T76 w 7287"/>
                            <a:gd name="T78" fmla="+- 0 4213 18"/>
                            <a:gd name="T79" fmla="*/ 4213 h 4414"/>
                            <a:gd name="T80" fmla="+- 0 9175 4619"/>
                            <a:gd name="T81" fmla="*/ T80 w 7287"/>
                            <a:gd name="T82" fmla="+- 0 4246 18"/>
                            <a:gd name="T83" fmla="*/ 4246 h 4414"/>
                            <a:gd name="T84" fmla="+- 0 9347 4619"/>
                            <a:gd name="T85" fmla="*/ T84 w 7287"/>
                            <a:gd name="T86" fmla="+- 0 4275 18"/>
                            <a:gd name="T87" fmla="*/ 4275 h 4414"/>
                            <a:gd name="T88" fmla="+- 0 9524 4619"/>
                            <a:gd name="T89" fmla="*/ T88 w 7287"/>
                            <a:gd name="T90" fmla="+- 0 4300 18"/>
                            <a:gd name="T91" fmla="*/ 4300 h 4414"/>
                            <a:gd name="T92" fmla="+- 0 9708 4619"/>
                            <a:gd name="T93" fmla="*/ T92 w 7287"/>
                            <a:gd name="T94" fmla="+- 0 4321 18"/>
                            <a:gd name="T95" fmla="*/ 4321 h 4414"/>
                            <a:gd name="T96" fmla="+- 0 11770 4619"/>
                            <a:gd name="T97" fmla="*/ T96 w 7287"/>
                            <a:gd name="T98" fmla="+- 0 4368 18"/>
                            <a:gd name="T99" fmla="*/ 4368 h 4414"/>
                            <a:gd name="T100" fmla="+- 0 11906 4619"/>
                            <a:gd name="T101" fmla="*/ T100 w 7287"/>
                            <a:gd name="T102" fmla="+- 0 3150 18"/>
                            <a:gd name="T103" fmla="*/ 3150 h 4414"/>
                            <a:gd name="T104" fmla="+- 0 4619 4619"/>
                            <a:gd name="T105" fmla="*/ T104 w 7287"/>
                            <a:gd name="T106" fmla="+- 0 18 18"/>
                            <a:gd name="T107" fmla="*/ 18 h 4414"/>
                            <a:gd name="T108" fmla="+- 0 4704 4619"/>
                            <a:gd name="T109" fmla="*/ T108 w 7287"/>
                            <a:gd name="T110" fmla="+- 0 3178 18"/>
                            <a:gd name="T111" fmla="*/ 3178 h 4414"/>
                            <a:gd name="T112" fmla="+- 0 4868 4619"/>
                            <a:gd name="T113" fmla="*/ T112 w 7287"/>
                            <a:gd name="T114" fmla="+- 0 3163 18"/>
                            <a:gd name="T115" fmla="*/ 3163 h 4414"/>
                            <a:gd name="T116" fmla="+- 0 5028 4619"/>
                            <a:gd name="T117" fmla="*/ T116 w 7287"/>
                            <a:gd name="T118" fmla="+- 0 3154 18"/>
                            <a:gd name="T119" fmla="*/ 3154 h 4414"/>
                            <a:gd name="T120" fmla="+- 0 5183 4619"/>
                            <a:gd name="T121" fmla="*/ T120 w 7287"/>
                            <a:gd name="T122" fmla="+- 0 3150 18"/>
                            <a:gd name="T123" fmla="*/ 3150 h 4414"/>
                            <a:gd name="T124" fmla="+- 0 11906 4619"/>
                            <a:gd name="T125" fmla="*/ T124 w 7287"/>
                            <a:gd name="T126" fmla="+- 0 18 18"/>
                            <a:gd name="T127" fmla="*/ 18 h 44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7287" h="4414">
                              <a:moveTo>
                                <a:pt x="7287" y="3132"/>
                              </a:moveTo>
                              <a:lnTo>
                                <a:pt x="564" y="3132"/>
                              </a:lnTo>
                              <a:lnTo>
                                <a:pt x="640" y="3133"/>
                              </a:lnTo>
                              <a:lnTo>
                                <a:pt x="715" y="3135"/>
                              </a:lnTo>
                              <a:lnTo>
                                <a:pt x="789" y="3138"/>
                              </a:lnTo>
                              <a:lnTo>
                                <a:pt x="862" y="3143"/>
                              </a:lnTo>
                              <a:lnTo>
                                <a:pt x="934" y="3149"/>
                              </a:lnTo>
                              <a:lnTo>
                                <a:pt x="1005" y="3156"/>
                              </a:lnTo>
                              <a:lnTo>
                                <a:pt x="1076" y="3164"/>
                              </a:lnTo>
                              <a:lnTo>
                                <a:pt x="1146" y="3173"/>
                              </a:lnTo>
                              <a:lnTo>
                                <a:pt x="1214" y="3184"/>
                              </a:lnTo>
                              <a:lnTo>
                                <a:pt x="1283" y="3196"/>
                              </a:lnTo>
                              <a:lnTo>
                                <a:pt x="1350" y="3208"/>
                              </a:lnTo>
                              <a:lnTo>
                                <a:pt x="1417" y="3222"/>
                              </a:lnTo>
                              <a:lnTo>
                                <a:pt x="1484" y="3237"/>
                              </a:lnTo>
                              <a:lnTo>
                                <a:pt x="1549" y="3252"/>
                              </a:lnTo>
                              <a:lnTo>
                                <a:pt x="1615" y="3268"/>
                              </a:lnTo>
                              <a:lnTo>
                                <a:pt x="1680" y="3286"/>
                              </a:lnTo>
                              <a:lnTo>
                                <a:pt x="1744" y="3304"/>
                              </a:lnTo>
                              <a:lnTo>
                                <a:pt x="1809" y="3322"/>
                              </a:lnTo>
                              <a:lnTo>
                                <a:pt x="1872" y="3342"/>
                              </a:lnTo>
                              <a:lnTo>
                                <a:pt x="1936" y="3362"/>
                              </a:lnTo>
                              <a:lnTo>
                                <a:pt x="1999" y="3383"/>
                              </a:lnTo>
                              <a:lnTo>
                                <a:pt x="2126" y="3426"/>
                              </a:lnTo>
                              <a:lnTo>
                                <a:pt x="2251" y="3471"/>
                              </a:lnTo>
                              <a:lnTo>
                                <a:pt x="2377" y="3518"/>
                              </a:lnTo>
                              <a:lnTo>
                                <a:pt x="3015" y="3768"/>
                              </a:lnTo>
                              <a:lnTo>
                                <a:pt x="3281" y="3869"/>
                              </a:lnTo>
                              <a:lnTo>
                                <a:pt x="3417" y="3918"/>
                              </a:lnTo>
                              <a:lnTo>
                                <a:pt x="3557" y="3966"/>
                              </a:lnTo>
                              <a:lnTo>
                                <a:pt x="3699" y="4013"/>
                              </a:lnTo>
                              <a:lnTo>
                                <a:pt x="3772" y="4035"/>
                              </a:lnTo>
                              <a:lnTo>
                                <a:pt x="3846" y="4058"/>
                              </a:lnTo>
                              <a:lnTo>
                                <a:pt x="3920" y="4079"/>
                              </a:lnTo>
                              <a:lnTo>
                                <a:pt x="3996" y="4100"/>
                              </a:lnTo>
                              <a:lnTo>
                                <a:pt x="4072" y="4121"/>
                              </a:lnTo>
                              <a:lnTo>
                                <a:pt x="4150" y="4140"/>
                              </a:lnTo>
                              <a:lnTo>
                                <a:pt x="4229" y="4159"/>
                              </a:lnTo>
                              <a:lnTo>
                                <a:pt x="4309" y="4178"/>
                              </a:lnTo>
                              <a:lnTo>
                                <a:pt x="4390" y="4195"/>
                              </a:lnTo>
                              <a:lnTo>
                                <a:pt x="4473" y="4212"/>
                              </a:lnTo>
                              <a:lnTo>
                                <a:pt x="4556" y="4228"/>
                              </a:lnTo>
                              <a:lnTo>
                                <a:pt x="4641" y="4243"/>
                              </a:lnTo>
                              <a:lnTo>
                                <a:pt x="4728" y="4257"/>
                              </a:lnTo>
                              <a:lnTo>
                                <a:pt x="4816" y="4270"/>
                              </a:lnTo>
                              <a:lnTo>
                                <a:pt x="4905" y="4282"/>
                              </a:lnTo>
                              <a:lnTo>
                                <a:pt x="4996" y="4293"/>
                              </a:lnTo>
                              <a:lnTo>
                                <a:pt x="5089" y="4303"/>
                              </a:lnTo>
                              <a:lnTo>
                                <a:pt x="6381" y="4413"/>
                              </a:lnTo>
                              <a:lnTo>
                                <a:pt x="7151" y="4350"/>
                              </a:lnTo>
                              <a:lnTo>
                                <a:pt x="7287" y="4271"/>
                              </a:lnTo>
                              <a:lnTo>
                                <a:pt x="7287" y="3132"/>
                              </a:lnTo>
                              <a:close/>
                              <a:moveTo>
                                <a:pt x="7287" y="0"/>
                              </a:moveTo>
                              <a:lnTo>
                                <a:pt x="0" y="0"/>
                              </a:lnTo>
                              <a:lnTo>
                                <a:pt x="0" y="3171"/>
                              </a:lnTo>
                              <a:lnTo>
                                <a:pt x="85" y="3160"/>
                              </a:lnTo>
                              <a:lnTo>
                                <a:pt x="168" y="3152"/>
                              </a:lnTo>
                              <a:lnTo>
                                <a:pt x="249" y="3145"/>
                              </a:lnTo>
                              <a:lnTo>
                                <a:pt x="330" y="3139"/>
                              </a:lnTo>
                              <a:lnTo>
                                <a:pt x="409" y="3136"/>
                              </a:lnTo>
                              <a:lnTo>
                                <a:pt x="487" y="3133"/>
                              </a:lnTo>
                              <a:lnTo>
                                <a:pt x="564" y="3132"/>
                              </a:lnTo>
                              <a:lnTo>
                                <a:pt x="7287" y="3132"/>
                              </a:lnTo>
                              <a:lnTo>
                                <a:pt x="72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D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4"/>
                      <wps:cNvSpPr>
                        <a:spLocks/>
                      </wps:cNvSpPr>
                      <wps:spPr bwMode="auto">
                        <a:xfrm>
                          <a:off x="15" y="17"/>
                          <a:ext cx="11891" cy="4313"/>
                        </a:xfrm>
                        <a:custGeom>
                          <a:avLst/>
                          <a:gdLst>
                            <a:gd name="T0" fmla="+- 0 11906 15"/>
                            <a:gd name="T1" fmla="*/ T0 w 11891"/>
                            <a:gd name="T2" fmla="+- 0 18 18"/>
                            <a:gd name="T3" fmla="*/ 18 h 5275"/>
                            <a:gd name="T4" fmla="+- 0 15 15"/>
                            <a:gd name="T5" fmla="*/ T4 w 11891"/>
                            <a:gd name="T6" fmla="+- 0 18 18"/>
                            <a:gd name="T7" fmla="*/ 18 h 5275"/>
                            <a:gd name="T8" fmla="+- 0 15 15"/>
                            <a:gd name="T9" fmla="*/ T8 w 11891"/>
                            <a:gd name="T10" fmla="+- 0 4210 18"/>
                            <a:gd name="T11" fmla="*/ 4210 h 5275"/>
                            <a:gd name="T12" fmla="+- 0 1821 15"/>
                            <a:gd name="T13" fmla="*/ T12 w 11891"/>
                            <a:gd name="T14" fmla="+- 0 5063 18"/>
                            <a:gd name="T15" fmla="*/ 5063 h 5275"/>
                            <a:gd name="T16" fmla="+- 0 3082 15"/>
                            <a:gd name="T17" fmla="*/ T16 w 11891"/>
                            <a:gd name="T18" fmla="+- 0 5292 18"/>
                            <a:gd name="T19" fmla="*/ 5292 h 5275"/>
                            <a:gd name="T20" fmla="+- 0 4393 15"/>
                            <a:gd name="T21" fmla="*/ T20 w 11891"/>
                            <a:gd name="T22" fmla="+- 0 4847 18"/>
                            <a:gd name="T23" fmla="*/ 4847 h 5275"/>
                            <a:gd name="T24" fmla="+- 0 6346 15"/>
                            <a:gd name="T25" fmla="*/ T24 w 11891"/>
                            <a:gd name="T26" fmla="+- 0 3677 18"/>
                            <a:gd name="T27" fmla="*/ 3677 h 5275"/>
                            <a:gd name="T28" fmla="+- 0 8772 15"/>
                            <a:gd name="T29" fmla="*/ T28 w 11891"/>
                            <a:gd name="T30" fmla="+- 0 2579 18"/>
                            <a:gd name="T31" fmla="*/ 2579 h 5275"/>
                            <a:gd name="T32" fmla="+- 0 10896 15"/>
                            <a:gd name="T33" fmla="*/ T32 w 11891"/>
                            <a:gd name="T34" fmla="+- 0 2172 18"/>
                            <a:gd name="T35" fmla="*/ 2172 h 5275"/>
                            <a:gd name="T36" fmla="+- 0 11906 15"/>
                            <a:gd name="T37" fmla="*/ T36 w 11891"/>
                            <a:gd name="T38" fmla="+- 0 2159 18"/>
                            <a:gd name="T39" fmla="*/ 2159 h 5275"/>
                            <a:gd name="T40" fmla="+- 0 11906 15"/>
                            <a:gd name="T41" fmla="*/ T40 w 11891"/>
                            <a:gd name="T42" fmla="+- 0 18 18"/>
                            <a:gd name="T43" fmla="*/ 18 h 52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1891" h="5275">
                              <a:moveTo>
                                <a:pt x="11891" y="0"/>
                              </a:moveTo>
                              <a:lnTo>
                                <a:pt x="0" y="0"/>
                              </a:lnTo>
                              <a:lnTo>
                                <a:pt x="0" y="4192"/>
                              </a:lnTo>
                              <a:lnTo>
                                <a:pt x="1806" y="5045"/>
                              </a:lnTo>
                              <a:lnTo>
                                <a:pt x="3067" y="5274"/>
                              </a:lnTo>
                              <a:lnTo>
                                <a:pt x="4378" y="4829"/>
                              </a:lnTo>
                              <a:lnTo>
                                <a:pt x="6331" y="3659"/>
                              </a:lnTo>
                              <a:lnTo>
                                <a:pt x="8757" y="2561"/>
                              </a:lnTo>
                              <a:lnTo>
                                <a:pt x="10881" y="2154"/>
                              </a:lnTo>
                              <a:lnTo>
                                <a:pt x="11891" y="2141"/>
                              </a:lnTo>
                              <a:lnTo>
                                <a:pt x="118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406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" y="17"/>
                          <a:ext cx="11891" cy="221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899" y="2659"/>
                          <a:ext cx="5007" cy="140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477" y="2513"/>
                          <a:ext cx="1530" cy="14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Rectangle 8"/>
                      <wps:cNvSpPr>
                        <a:spLocks noChangeArrowheads="1"/>
                      </wps:cNvSpPr>
                      <wps:spPr bwMode="auto">
                        <a:xfrm>
                          <a:off x="480" y="479"/>
                          <a:ext cx="359" cy="3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9"/>
                      <wps:cNvSpPr>
                        <a:spLocks/>
                      </wps:cNvSpPr>
                      <wps:spPr bwMode="auto">
                        <a:xfrm>
                          <a:off x="542" y="542"/>
                          <a:ext cx="296" cy="296"/>
                        </a:xfrm>
                        <a:custGeom>
                          <a:avLst/>
                          <a:gdLst>
                            <a:gd name="T0" fmla="+- 0 838 543"/>
                            <a:gd name="T1" fmla="*/ T0 w 296"/>
                            <a:gd name="T2" fmla="+- 0 543 543"/>
                            <a:gd name="T3" fmla="*/ 543 h 296"/>
                            <a:gd name="T4" fmla="+- 0 635 543"/>
                            <a:gd name="T5" fmla="*/ T4 w 296"/>
                            <a:gd name="T6" fmla="+- 0 543 543"/>
                            <a:gd name="T7" fmla="*/ 543 h 296"/>
                            <a:gd name="T8" fmla="+- 0 543 543"/>
                            <a:gd name="T9" fmla="*/ T8 w 296"/>
                            <a:gd name="T10" fmla="+- 0 543 543"/>
                            <a:gd name="T11" fmla="*/ 543 h 296"/>
                            <a:gd name="T12" fmla="+- 0 543 543"/>
                            <a:gd name="T13" fmla="*/ T12 w 296"/>
                            <a:gd name="T14" fmla="+- 0 635 543"/>
                            <a:gd name="T15" fmla="*/ 635 h 296"/>
                            <a:gd name="T16" fmla="+- 0 543 543"/>
                            <a:gd name="T17" fmla="*/ T16 w 296"/>
                            <a:gd name="T18" fmla="+- 0 838 543"/>
                            <a:gd name="T19" fmla="*/ 838 h 296"/>
                            <a:gd name="T20" fmla="+- 0 635 543"/>
                            <a:gd name="T21" fmla="*/ T20 w 296"/>
                            <a:gd name="T22" fmla="+- 0 838 543"/>
                            <a:gd name="T23" fmla="*/ 838 h 296"/>
                            <a:gd name="T24" fmla="+- 0 635 543"/>
                            <a:gd name="T25" fmla="*/ T24 w 296"/>
                            <a:gd name="T26" fmla="+- 0 635 543"/>
                            <a:gd name="T27" fmla="*/ 635 h 296"/>
                            <a:gd name="T28" fmla="+- 0 838 543"/>
                            <a:gd name="T29" fmla="*/ T28 w 296"/>
                            <a:gd name="T30" fmla="+- 0 635 543"/>
                            <a:gd name="T31" fmla="*/ 635 h 296"/>
                            <a:gd name="T32" fmla="+- 0 838 543"/>
                            <a:gd name="T33" fmla="*/ T32 w 296"/>
                            <a:gd name="T34" fmla="+- 0 543 543"/>
                            <a:gd name="T35" fmla="*/ 543 h 2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296" h="296">
                              <a:moveTo>
                                <a:pt x="295" y="0"/>
                              </a:moveTo>
                              <a:lnTo>
                                <a:pt x="92" y="0"/>
                              </a:lnTo>
                              <a:lnTo>
                                <a:pt x="0" y="0"/>
                              </a:lnTo>
                              <a:lnTo>
                                <a:pt x="0" y="92"/>
                              </a:lnTo>
                              <a:lnTo>
                                <a:pt x="0" y="295"/>
                              </a:lnTo>
                              <a:lnTo>
                                <a:pt x="92" y="295"/>
                              </a:lnTo>
                              <a:lnTo>
                                <a:pt x="92" y="92"/>
                              </a:lnTo>
                              <a:lnTo>
                                <a:pt x="295" y="92"/>
                              </a:lnTo>
                              <a:lnTo>
                                <a:pt x="2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AutoShape 10"/>
                      <wps:cNvSpPr>
                        <a:spLocks/>
                      </wps:cNvSpPr>
                      <wps:spPr bwMode="auto">
                        <a:xfrm>
                          <a:off x="480" y="479"/>
                          <a:ext cx="359" cy="296"/>
                        </a:xfrm>
                        <a:custGeom>
                          <a:avLst/>
                          <a:gdLst>
                            <a:gd name="T0" fmla="+- 0 791 480"/>
                            <a:gd name="T1" fmla="*/ T0 w 359"/>
                            <a:gd name="T2" fmla="+- 0 699 480"/>
                            <a:gd name="T3" fmla="*/ 699 h 296"/>
                            <a:gd name="T4" fmla="+- 0 713 480"/>
                            <a:gd name="T5" fmla="*/ T4 w 359"/>
                            <a:gd name="T6" fmla="+- 0 699 480"/>
                            <a:gd name="T7" fmla="*/ 699 h 296"/>
                            <a:gd name="T8" fmla="+- 0 713 480"/>
                            <a:gd name="T9" fmla="*/ T8 w 359"/>
                            <a:gd name="T10" fmla="+- 0 493 480"/>
                            <a:gd name="T11" fmla="*/ 493 h 296"/>
                            <a:gd name="T12" fmla="+- 0 713 480"/>
                            <a:gd name="T13" fmla="*/ T12 w 359"/>
                            <a:gd name="T14" fmla="+- 0 480 480"/>
                            <a:gd name="T15" fmla="*/ 480 h 296"/>
                            <a:gd name="T16" fmla="+- 0 713 480"/>
                            <a:gd name="T17" fmla="*/ T16 w 359"/>
                            <a:gd name="T18" fmla="+- 0 480 480"/>
                            <a:gd name="T19" fmla="*/ 480 h 296"/>
                            <a:gd name="T20" fmla="+- 0 480 480"/>
                            <a:gd name="T21" fmla="*/ T20 w 359"/>
                            <a:gd name="T22" fmla="+- 0 480 480"/>
                            <a:gd name="T23" fmla="*/ 480 h 296"/>
                            <a:gd name="T24" fmla="+- 0 480 480"/>
                            <a:gd name="T25" fmla="*/ T24 w 359"/>
                            <a:gd name="T26" fmla="+- 0 480 480"/>
                            <a:gd name="T27" fmla="*/ 480 h 296"/>
                            <a:gd name="T28" fmla="+- 0 480 480"/>
                            <a:gd name="T29" fmla="*/ T28 w 359"/>
                            <a:gd name="T30" fmla="+- 0 493 480"/>
                            <a:gd name="T31" fmla="*/ 493 h 296"/>
                            <a:gd name="T32" fmla="+- 0 480 480"/>
                            <a:gd name="T33" fmla="*/ T32 w 359"/>
                            <a:gd name="T34" fmla="+- 0 697 480"/>
                            <a:gd name="T35" fmla="*/ 697 h 296"/>
                            <a:gd name="T36" fmla="+- 0 493 480"/>
                            <a:gd name="T37" fmla="*/ T36 w 359"/>
                            <a:gd name="T38" fmla="+- 0 697 480"/>
                            <a:gd name="T39" fmla="*/ 697 h 296"/>
                            <a:gd name="T40" fmla="+- 0 493 480"/>
                            <a:gd name="T41" fmla="*/ T40 w 359"/>
                            <a:gd name="T42" fmla="+- 0 493 480"/>
                            <a:gd name="T43" fmla="*/ 493 h 296"/>
                            <a:gd name="T44" fmla="+- 0 699 480"/>
                            <a:gd name="T45" fmla="*/ T44 w 359"/>
                            <a:gd name="T46" fmla="+- 0 493 480"/>
                            <a:gd name="T47" fmla="*/ 493 h 296"/>
                            <a:gd name="T48" fmla="+- 0 699 480"/>
                            <a:gd name="T49" fmla="*/ T48 w 359"/>
                            <a:gd name="T50" fmla="+- 0 699 480"/>
                            <a:gd name="T51" fmla="*/ 699 h 296"/>
                            <a:gd name="T52" fmla="+- 0 480 480"/>
                            <a:gd name="T53" fmla="*/ T52 w 359"/>
                            <a:gd name="T54" fmla="+- 0 699 480"/>
                            <a:gd name="T55" fmla="*/ 699 h 296"/>
                            <a:gd name="T56" fmla="+- 0 480 480"/>
                            <a:gd name="T57" fmla="*/ T56 w 359"/>
                            <a:gd name="T58" fmla="+- 0 713 480"/>
                            <a:gd name="T59" fmla="*/ 713 h 296"/>
                            <a:gd name="T60" fmla="+- 0 699 480"/>
                            <a:gd name="T61" fmla="*/ T60 w 359"/>
                            <a:gd name="T62" fmla="+- 0 713 480"/>
                            <a:gd name="T63" fmla="*/ 713 h 296"/>
                            <a:gd name="T64" fmla="+- 0 699 480"/>
                            <a:gd name="T65" fmla="*/ T64 w 359"/>
                            <a:gd name="T66" fmla="+- 0 762 480"/>
                            <a:gd name="T67" fmla="*/ 762 h 296"/>
                            <a:gd name="T68" fmla="+- 0 480 480"/>
                            <a:gd name="T69" fmla="*/ T68 w 359"/>
                            <a:gd name="T70" fmla="+- 0 762 480"/>
                            <a:gd name="T71" fmla="*/ 762 h 296"/>
                            <a:gd name="T72" fmla="+- 0 480 480"/>
                            <a:gd name="T73" fmla="*/ T72 w 359"/>
                            <a:gd name="T74" fmla="+- 0 775 480"/>
                            <a:gd name="T75" fmla="*/ 775 h 296"/>
                            <a:gd name="T76" fmla="+- 0 699 480"/>
                            <a:gd name="T77" fmla="*/ T76 w 359"/>
                            <a:gd name="T78" fmla="+- 0 775 480"/>
                            <a:gd name="T79" fmla="*/ 775 h 296"/>
                            <a:gd name="T80" fmla="+- 0 713 480"/>
                            <a:gd name="T81" fmla="*/ T80 w 359"/>
                            <a:gd name="T82" fmla="+- 0 775 480"/>
                            <a:gd name="T83" fmla="*/ 775 h 296"/>
                            <a:gd name="T84" fmla="+- 0 713 480"/>
                            <a:gd name="T85" fmla="*/ T84 w 359"/>
                            <a:gd name="T86" fmla="+- 0 762 480"/>
                            <a:gd name="T87" fmla="*/ 762 h 296"/>
                            <a:gd name="T88" fmla="+- 0 713 480"/>
                            <a:gd name="T89" fmla="*/ T88 w 359"/>
                            <a:gd name="T90" fmla="+- 0 713 480"/>
                            <a:gd name="T91" fmla="*/ 713 h 296"/>
                            <a:gd name="T92" fmla="+- 0 791 480"/>
                            <a:gd name="T93" fmla="*/ T92 w 359"/>
                            <a:gd name="T94" fmla="+- 0 713 480"/>
                            <a:gd name="T95" fmla="*/ 713 h 296"/>
                            <a:gd name="T96" fmla="+- 0 791 480"/>
                            <a:gd name="T97" fmla="*/ T96 w 359"/>
                            <a:gd name="T98" fmla="+- 0 699 480"/>
                            <a:gd name="T99" fmla="*/ 699 h 296"/>
                            <a:gd name="T100" fmla="+- 0 838 480"/>
                            <a:gd name="T101" fmla="*/ T100 w 359"/>
                            <a:gd name="T102" fmla="+- 0 480 480"/>
                            <a:gd name="T103" fmla="*/ 480 h 296"/>
                            <a:gd name="T104" fmla="+- 0 778 480"/>
                            <a:gd name="T105" fmla="*/ T104 w 359"/>
                            <a:gd name="T106" fmla="+- 0 480 480"/>
                            <a:gd name="T107" fmla="*/ 480 h 296"/>
                            <a:gd name="T108" fmla="+- 0 778 480"/>
                            <a:gd name="T109" fmla="*/ T108 w 359"/>
                            <a:gd name="T110" fmla="+- 0 480 480"/>
                            <a:gd name="T111" fmla="*/ 480 h 296"/>
                            <a:gd name="T112" fmla="+- 0 778 480"/>
                            <a:gd name="T113" fmla="*/ T112 w 359"/>
                            <a:gd name="T114" fmla="+- 0 493 480"/>
                            <a:gd name="T115" fmla="*/ 493 h 296"/>
                            <a:gd name="T116" fmla="+- 0 778 480"/>
                            <a:gd name="T117" fmla="*/ T116 w 359"/>
                            <a:gd name="T118" fmla="+- 0 697 480"/>
                            <a:gd name="T119" fmla="*/ 697 h 296"/>
                            <a:gd name="T120" fmla="+- 0 791 480"/>
                            <a:gd name="T121" fmla="*/ T120 w 359"/>
                            <a:gd name="T122" fmla="+- 0 697 480"/>
                            <a:gd name="T123" fmla="*/ 697 h 296"/>
                            <a:gd name="T124" fmla="+- 0 791 480"/>
                            <a:gd name="T125" fmla="*/ T124 w 359"/>
                            <a:gd name="T126" fmla="+- 0 493 480"/>
                            <a:gd name="T127" fmla="*/ 493 h 296"/>
                            <a:gd name="T128" fmla="+- 0 838 480"/>
                            <a:gd name="T129" fmla="*/ T128 w 359"/>
                            <a:gd name="T130" fmla="+- 0 493 480"/>
                            <a:gd name="T131" fmla="*/ 493 h 296"/>
                            <a:gd name="T132" fmla="+- 0 838 480"/>
                            <a:gd name="T133" fmla="*/ T132 w 359"/>
                            <a:gd name="T134" fmla="+- 0 480 480"/>
                            <a:gd name="T135" fmla="*/ 480 h 2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359" h="296">
                              <a:moveTo>
                                <a:pt x="311" y="219"/>
                              </a:moveTo>
                              <a:lnTo>
                                <a:pt x="233" y="219"/>
                              </a:lnTo>
                              <a:lnTo>
                                <a:pt x="233" y="13"/>
                              </a:lnTo>
                              <a:lnTo>
                                <a:pt x="233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0" y="217"/>
                              </a:lnTo>
                              <a:lnTo>
                                <a:pt x="13" y="217"/>
                              </a:lnTo>
                              <a:lnTo>
                                <a:pt x="13" y="13"/>
                              </a:lnTo>
                              <a:lnTo>
                                <a:pt x="219" y="13"/>
                              </a:lnTo>
                              <a:lnTo>
                                <a:pt x="219" y="219"/>
                              </a:lnTo>
                              <a:lnTo>
                                <a:pt x="0" y="219"/>
                              </a:lnTo>
                              <a:lnTo>
                                <a:pt x="0" y="233"/>
                              </a:lnTo>
                              <a:lnTo>
                                <a:pt x="219" y="233"/>
                              </a:lnTo>
                              <a:lnTo>
                                <a:pt x="219" y="282"/>
                              </a:lnTo>
                              <a:lnTo>
                                <a:pt x="0" y="282"/>
                              </a:lnTo>
                              <a:lnTo>
                                <a:pt x="0" y="295"/>
                              </a:lnTo>
                              <a:lnTo>
                                <a:pt x="219" y="295"/>
                              </a:lnTo>
                              <a:lnTo>
                                <a:pt x="233" y="295"/>
                              </a:lnTo>
                              <a:lnTo>
                                <a:pt x="233" y="282"/>
                              </a:lnTo>
                              <a:lnTo>
                                <a:pt x="233" y="233"/>
                              </a:lnTo>
                              <a:lnTo>
                                <a:pt x="311" y="233"/>
                              </a:lnTo>
                              <a:lnTo>
                                <a:pt x="311" y="219"/>
                              </a:lnTo>
                              <a:close/>
                              <a:moveTo>
                                <a:pt x="358" y="0"/>
                              </a:moveTo>
                              <a:lnTo>
                                <a:pt x="298" y="0"/>
                              </a:lnTo>
                              <a:lnTo>
                                <a:pt x="298" y="13"/>
                              </a:lnTo>
                              <a:lnTo>
                                <a:pt x="298" y="217"/>
                              </a:lnTo>
                              <a:lnTo>
                                <a:pt x="311" y="217"/>
                              </a:lnTo>
                              <a:lnTo>
                                <a:pt x="311" y="13"/>
                              </a:lnTo>
                              <a:lnTo>
                                <a:pt x="358" y="13"/>
                              </a:lnTo>
                              <a:lnTo>
                                <a:pt x="3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AutoShape 11"/>
                      <wps:cNvSpPr>
                        <a:spLocks/>
                      </wps:cNvSpPr>
                      <wps:spPr bwMode="auto">
                        <a:xfrm>
                          <a:off x="840" y="479"/>
                          <a:ext cx="363" cy="359"/>
                        </a:xfrm>
                        <a:custGeom>
                          <a:avLst/>
                          <a:gdLst>
                            <a:gd name="T0" fmla="+- 0 1203 840"/>
                            <a:gd name="T1" fmla="*/ T0 w 363"/>
                            <a:gd name="T2" fmla="+- 0 635 480"/>
                            <a:gd name="T3" fmla="*/ 635 h 359"/>
                            <a:gd name="T4" fmla="+- 0 840 840"/>
                            <a:gd name="T5" fmla="*/ T4 w 363"/>
                            <a:gd name="T6" fmla="+- 0 635 480"/>
                            <a:gd name="T7" fmla="*/ 635 h 359"/>
                            <a:gd name="T8" fmla="+- 0 840 840"/>
                            <a:gd name="T9" fmla="*/ T8 w 363"/>
                            <a:gd name="T10" fmla="+- 0 838 480"/>
                            <a:gd name="T11" fmla="*/ 838 h 359"/>
                            <a:gd name="T12" fmla="+- 0 1203 840"/>
                            <a:gd name="T13" fmla="*/ T12 w 363"/>
                            <a:gd name="T14" fmla="+- 0 838 480"/>
                            <a:gd name="T15" fmla="*/ 838 h 359"/>
                            <a:gd name="T16" fmla="+- 0 1203 840"/>
                            <a:gd name="T17" fmla="*/ T16 w 363"/>
                            <a:gd name="T18" fmla="+- 0 635 480"/>
                            <a:gd name="T19" fmla="*/ 635 h 359"/>
                            <a:gd name="T20" fmla="+- 0 1203 840"/>
                            <a:gd name="T21" fmla="*/ T20 w 363"/>
                            <a:gd name="T22" fmla="+- 0 480 480"/>
                            <a:gd name="T23" fmla="*/ 480 h 359"/>
                            <a:gd name="T24" fmla="+- 0 840 840"/>
                            <a:gd name="T25" fmla="*/ T24 w 363"/>
                            <a:gd name="T26" fmla="+- 0 480 480"/>
                            <a:gd name="T27" fmla="*/ 480 h 359"/>
                            <a:gd name="T28" fmla="+- 0 840 840"/>
                            <a:gd name="T29" fmla="*/ T28 w 363"/>
                            <a:gd name="T30" fmla="+- 0 543 480"/>
                            <a:gd name="T31" fmla="*/ 543 h 359"/>
                            <a:gd name="T32" fmla="+- 0 1203 840"/>
                            <a:gd name="T33" fmla="*/ T32 w 363"/>
                            <a:gd name="T34" fmla="+- 0 543 480"/>
                            <a:gd name="T35" fmla="*/ 543 h 359"/>
                            <a:gd name="T36" fmla="+- 0 1203 840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Rectangle 12"/>
                      <wps:cNvSpPr>
                        <a:spLocks noChangeArrowheads="1"/>
                      </wps:cNvSpPr>
                      <wps:spPr bwMode="auto">
                        <a:xfrm>
                          <a:off x="840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Rectangle 13"/>
                      <wps:cNvSpPr>
                        <a:spLocks noChangeArrowheads="1"/>
                      </wps:cNvSpPr>
                      <wps:spPr bwMode="auto">
                        <a:xfrm>
                          <a:off x="840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AutoShape 14"/>
                      <wps:cNvSpPr>
                        <a:spLocks/>
                      </wps:cNvSpPr>
                      <wps:spPr bwMode="auto">
                        <a:xfrm>
                          <a:off x="1205" y="479"/>
                          <a:ext cx="363" cy="359"/>
                        </a:xfrm>
                        <a:custGeom>
                          <a:avLst/>
                          <a:gdLst>
                            <a:gd name="T0" fmla="+- 0 1568 1205"/>
                            <a:gd name="T1" fmla="*/ T0 w 363"/>
                            <a:gd name="T2" fmla="+- 0 635 480"/>
                            <a:gd name="T3" fmla="*/ 635 h 359"/>
                            <a:gd name="T4" fmla="+- 0 1205 1205"/>
                            <a:gd name="T5" fmla="*/ T4 w 363"/>
                            <a:gd name="T6" fmla="+- 0 635 480"/>
                            <a:gd name="T7" fmla="*/ 635 h 359"/>
                            <a:gd name="T8" fmla="+- 0 1205 1205"/>
                            <a:gd name="T9" fmla="*/ T8 w 363"/>
                            <a:gd name="T10" fmla="+- 0 838 480"/>
                            <a:gd name="T11" fmla="*/ 838 h 359"/>
                            <a:gd name="T12" fmla="+- 0 1568 1205"/>
                            <a:gd name="T13" fmla="*/ T12 w 363"/>
                            <a:gd name="T14" fmla="+- 0 838 480"/>
                            <a:gd name="T15" fmla="*/ 838 h 359"/>
                            <a:gd name="T16" fmla="+- 0 1568 1205"/>
                            <a:gd name="T17" fmla="*/ T16 w 363"/>
                            <a:gd name="T18" fmla="+- 0 635 480"/>
                            <a:gd name="T19" fmla="*/ 635 h 359"/>
                            <a:gd name="T20" fmla="+- 0 1568 1205"/>
                            <a:gd name="T21" fmla="*/ T20 w 363"/>
                            <a:gd name="T22" fmla="+- 0 480 480"/>
                            <a:gd name="T23" fmla="*/ 480 h 359"/>
                            <a:gd name="T24" fmla="+- 0 1205 1205"/>
                            <a:gd name="T25" fmla="*/ T24 w 363"/>
                            <a:gd name="T26" fmla="+- 0 480 480"/>
                            <a:gd name="T27" fmla="*/ 480 h 359"/>
                            <a:gd name="T28" fmla="+- 0 1205 1205"/>
                            <a:gd name="T29" fmla="*/ T28 w 363"/>
                            <a:gd name="T30" fmla="+- 0 543 480"/>
                            <a:gd name="T31" fmla="*/ 543 h 359"/>
                            <a:gd name="T32" fmla="+- 0 1568 1205"/>
                            <a:gd name="T33" fmla="*/ T32 w 363"/>
                            <a:gd name="T34" fmla="+- 0 543 480"/>
                            <a:gd name="T35" fmla="*/ 543 h 359"/>
                            <a:gd name="T36" fmla="+- 0 1568 1205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Rectangle 15"/>
                      <wps:cNvSpPr>
                        <a:spLocks noChangeArrowheads="1"/>
                      </wps:cNvSpPr>
                      <wps:spPr bwMode="auto">
                        <a:xfrm>
                          <a:off x="1205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Rectangle 16"/>
                      <wps:cNvSpPr>
                        <a:spLocks noChangeArrowheads="1"/>
                      </wps:cNvSpPr>
                      <wps:spPr bwMode="auto">
                        <a:xfrm>
                          <a:off x="1205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AutoShape 17"/>
                      <wps:cNvSpPr>
                        <a:spLocks/>
                      </wps:cNvSpPr>
                      <wps:spPr bwMode="auto">
                        <a:xfrm>
                          <a:off x="1570" y="479"/>
                          <a:ext cx="363" cy="359"/>
                        </a:xfrm>
                        <a:custGeom>
                          <a:avLst/>
                          <a:gdLst>
                            <a:gd name="T0" fmla="+- 0 1932 1570"/>
                            <a:gd name="T1" fmla="*/ T0 w 363"/>
                            <a:gd name="T2" fmla="+- 0 635 480"/>
                            <a:gd name="T3" fmla="*/ 635 h 359"/>
                            <a:gd name="T4" fmla="+- 0 1570 1570"/>
                            <a:gd name="T5" fmla="*/ T4 w 363"/>
                            <a:gd name="T6" fmla="+- 0 635 480"/>
                            <a:gd name="T7" fmla="*/ 635 h 359"/>
                            <a:gd name="T8" fmla="+- 0 1570 1570"/>
                            <a:gd name="T9" fmla="*/ T8 w 363"/>
                            <a:gd name="T10" fmla="+- 0 838 480"/>
                            <a:gd name="T11" fmla="*/ 838 h 359"/>
                            <a:gd name="T12" fmla="+- 0 1932 1570"/>
                            <a:gd name="T13" fmla="*/ T12 w 363"/>
                            <a:gd name="T14" fmla="+- 0 838 480"/>
                            <a:gd name="T15" fmla="*/ 838 h 359"/>
                            <a:gd name="T16" fmla="+- 0 1932 1570"/>
                            <a:gd name="T17" fmla="*/ T16 w 363"/>
                            <a:gd name="T18" fmla="+- 0 635 480"/>
                            <a:gd name="T19" fmla="*/ 635 h 359"/>
                            <a:gd name="T20" fmla="+- 0 1932 1570"/>
                            <a:gd name="T21" fmla="*/ T20 w 363"/>
                            <a:gd name="T22" fmla="+- 0 480 480"/>
                            <a:gd name="T23" fmla="*/ 480 h 359"/>
                            <a:gd name="T24" fmla="+- 0 1570 1570"/>
                            <a:gd name="T25" fmla="*/ T24 w 363"/>
                            <a:gd name="T26" fmla="+- 0 480 480"/>
                            <a:gd name="T27" fmla="*/ 480 h 359"/>
                            <a:gd name="T28" fmla="+- 0 1570 1570"/>
                            <a:gd name="T29" fmla="*/ T28 w 363"/>
                            <a:gd name="T30" fmla="+- 0 543 480"/>
                            <a:gd name="T31" fmla="*/ 543 h 359"/>
                            <a:gd name="T32" fmla="+- 0 1932 1570"/>
                            <a:gd name="T33" fmla="*/ T32 w 363"/>
                            <a:gd name="T34" fmla="+- 0 543 480"/>
                            <a:gd name="T35" fmla="*/ 543 h 359"/>
                            <a:gd name="T36" fmla="+- 0 1932 1570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2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2" y="358"/>
                              </a:lnTo>
                              <a:lnTo>
                                <a:pt x="362" y="155"/>
                              </a:lnTo>
                              <a:close/>
                              <a:moveTo>
                                <a:pt x="362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2" y="63"/>
                              </a:lnTo>
                              <a:lnTo>
                                <a:pt x="3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Rectangle 18"/>
                      <wps:cNvSpPr>
                        <a:spLocks noChangeArrowheads="1"/>
                      </wps:cNvSpPr>
                      <wps:spPr bwMode="auto">
                        <a:xfrm>
                          <a:off x="1570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Rectangle 19"/>
                      <wps:cNvSpPr>
                        <a:spLocks noChangeArrowheads="1"/>
                      </wps:cNvSpPr>
                      <wps:spPr bwMode="auto">
                        <a:xfrm>
                          <a:off x="1570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AutoShape 20"/>
                      <wps:cNvSpPr>
                        <a:spLocks/>
                      </wps:cNvSpPr>
                      <wps:spPr bwMode="auto">
                        <a:xfrm>
                          <a:off x="1934" y="479"/>
                          <a:ext cx="363" cy="359"/>
                        </a:xfrm>
                        <a:custGeom>
                          <a:avLst/>
                          <a:gdLst>
                            <a:gd name="T0" fmla="+- 0 2298 1935"/>
                            <a:gd name="T1" fmla="*/ T0 w 363"/>
                            <a:gd name="T2" fmla="+- 0 635 480"/>
                            <a:gd name="T3" fmla="*/ 635 h 359"/>
                            <a:gd name="T4" fmla="+- 0 1935 1935"/>
                            <a:gd name="T5" fmla="*/ T4 w 363"/>
                            <a:gd name="T6" fmla="+- 0 635 480"/>
                            <a:gd name="T7" fmla="*/ 635 h 359"/>
                            <a:gd name="T8" fmla="+- 0 1935 1935"/>
                            <a:gd name="T9" fmla="*/ T8 w 363"/>
                            <a:gd name="T10" fmla="+- 0 838 480"/>
                            <a:gd name="T11" fmla="*/ 838 h 359"/>
                            <a:gd name="T12" fmla="+- 0 2298 1935"/>
                            <a:gd name="T13" fmla="*/ T12 w 363"/>
                            <a:gd name="T14" fmla="+- 0 838 480"/>
                            <a:gd name="T15" fmla="*/ 838 h 359"/>
                            <a:gd name="T16" fmla="+- 0 2298 1935"/>
                            <a:gd name="T17" fmla="*/ T16 w 363"/>
                            <a:gd name="T18" fmla="+- 0 635 480"/>
                            <a:gd name="T19" fmla="*/ 635 h 359"/>
                            <a:gd name="T20" fmla="+- 0 2298 1935"/>
                            <a:gd name="T21" fmla="*/ T20 w 363"/>
                            <a:gd name="T22" fmla="+- 0 480 480"/>
                            <a:gd name="T23" fmla="*/ 480 h 359"/>
                            <a:gd name="T24" fmla="+- 0 1935 1935"/>
                            <a:gd name="T25" fmla="*/ T24 w 363"/>
                            <a:gd name="T26" fmla="+- 0 480 480"/>
                            <a:gd name="T27" fmla="*/ 480 h 359"/>
                            <a:gd name="T28" fmla="+- 0 1935 1935"/>
                            <a:gd name="T29" fmla="*/ T28 w 363"/>
                            <a:gd name="T30" fmla="+- 0 543 480"/>
                            <a:gd name="T31" fmla="*/ 543 h 359"/>
                            <a:gd name="T32" fmla="+- 0 2298 1935"/>
                            <a:gd name="T33" fmla="*/ T32 w 363"/>
                            <a:gd name="T34" fmla="+- 0 543 480"/>
                            <a:gd name="T35" fmla="*/ 543 h 359"/>
                            <a:gd name="T36" fmla="+- 0 2298 1935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Rectangle 21"/>
                      <wps:cNvSpPr>
                        <a:spLocks noChangeArrowheads="1"/>
                      </wps:cNvSpPr>
                      <wps:spPr bwMode="auto">
                        <a:xfrm>
                          <a:off x="1934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Rectangle 22"/>
                      <wps:cNvSpPr>
                        <a:spLocks noChangeArrowheads="1"/>
                      </wps:cNvSpPr>
                      <wps:spPr bwMode="auto">
                        <a:xfrm>
                          <a:off x="1934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AutoShape 23"/>
                      <wps:cNvSpPr>
                        <a:spLocks/>
                      </wps:cNvSpPr>
                      <wps:spPr bwMode="auto">
                        <a:xfrm>
                          <a:off x="2299" y="479"/>
                          <a:ext cx="363" cy="359"/>
                        </a:xfrm>
                        <a:custGeom>
                          <a:avLst/>
                          <a:gdLst>
                            <a:gd name="T0" fmla="+- 0 2662 2300"/>
                            <a:gd name="T1" fmla="*/ T0 w 363"/>
                            <a:gd name="T2" fmla="+- 0 635 480"/>
                            <a:gd name="T3" fmla="*/ 635 h 359"/>
                            <a:gd name="T4" fmla="+- 0 2300 2300"/>
                            <a:gd name="T5" fmla="*/ T4 w 363"/>
                            <a:gd name="T6" fmla="+- 0 635 480"/>
                            <a:gd name="T7" fmla="*/ 635 h 359"/>
                            <a:gd name="T8" fmla="+- 0 2300 2300"/>
                            <a:gd name="T9" fmla="*/ T8 w 363"/>
                            <a:gd name="T10" fmla="+- 0 838 480"/>
                            <a:gd name="T11" fmla="*/ 838 h 359"/>
                            <a:gd name="T12" fmla="+- 0 2662 2300"/>
                            <a:gd name="T13" fmla="*/ T12 w 363"/>
                            <a:gd name="T14" fmla="+- 0 838 480"/>
                            <a:gd name="T15" fmla="*/ 838 h 359"/>
                            <a:gd name="T16" fmla="+- 0 2662 2300"/>
                            <a:gd name="T17" fmla="*/ T16 w 363"/>
                            <a:gd name="T18" fmla="+- 0 635 480"/>
                            <a:gd name="T19" fmla="*/ 635 h 359"/>
                            <a:gd name="T20" fmla="+- 0 2662 2300"/>
                            <a:gd name="T21" fmla="*/ T20 w 363"/>
                            <a:gd name="T22" fmla="+- 0 480 480"/>
                            <a:gd name="T23" fmla="*/ 480 h 359"/>
                            <a:gd name="T24" fmla="+- 0 2300 2300"/>
                            <a:gd name="T25" fmla="*/ T24 w 363"/>
                            <a:gd name="T26" fmla="+- 0 480 480"/>
                            <a:gd name="T27" fmla="*/ 480 h 359"/>
                            <a:gd name="T28" fmla="+- 0 2300 2300"/>
                            <a:gd name="T29" fmla="*/ T28 w 363"/>
                            <a:gd name="T30" fmla="+- 0 543 480"/>
                            <a:gd name="T31" fmla="*/ 543 h 359"/>
                            <a:gd name="T32" fmla="+- 0 2662 2300"/>
                            <a:gd name="T33" fmla="*/ T32 w 363"/>
                            <a:gd name="T34" fmla="+- 0 543 480"/>
                            <a:gd name="T35" fmla="*/ 543 h 359"/>
                            <a:gd name="T36" fmla="+- 0 2662 2300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2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2" y="358"/>
                              </a:lnTo>
                              <a:lnTo>
                                <a:pt x="362" y="155"/>
                              </a:lnTo>
                              <a:close/>
                              <a:moveTo>
                                <a:pt x="362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2" y="63"/>
                              </a:lnTo>
                              <a:lnTo>
                                <a:pt x="3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Rectangle 24"/>
                      <wps:cNvSpPr>
                        <a:spLocks noChangeArrowheads="1"/>
                      </wps:cNvSpPr>
                      <wps:spPr bwMode="auto">
                        <a:xfrm>
                          <a:off x="2299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Rectangle 25"/>
                      <wps:cNvSpPr>
                        <a:spLocks noChangeArrowheads="1"/>
                      </wps:cNvSpPr>
                      <wps:spPr bwMode="auto">
                        <a:xfrm>
                          <a:off x="2299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AutoShape 26"/>
                      <wps:cNvSpPr>
                        <a:spLocks/>
                      </wps:cNvSpPr>
                      <wps:spPr bwMode="auto">
                        <a:xfrm>
                          <a:off x="2664" y="479"/>
                          <a:ext cx="363" cy="359"/>
                        </a:xfrm>
                        <a:custGeom>
                          <a:avLst/>
                          <a:gdLst>
                            <a:gd name="T0" fmla="+- 0 3027 2664"/>
                            <a:gd name="T1" fmla="*/ T0 w 363"/>
                            <a:gd name="T2" fmla="+- 0 635 480"/>
                            <a:gd name="T3" fmla="*/ 635 h 359"/>
                            <a:gd name="T4" fmla="+- 0 2664 2664"/>
                            <a:gd name="T5" fmla="*/ T4 w 363"/>
                            <a:gd name="T6" fmla="+- 0 635 480"/>
                            <a:gd name="T7" fmla="*/ 635 h 359"/>
                            <a:gd name="T8" fmla="+- 0 2664 2664"/>
                            <a:gd name="T9" fmla="*/ T8 w 363"/>
                            <a:gd name="T10" fmla="+- 0 838 480"/>
                            <a:gd name="T11" fmla="*/ 838 h 359"/>
                            <a:gd name="T12" fmla="+- 0 3027 2664"/>
                            <a:gd name="T13" fmla="*/ T12 w 363"/>
                            <a:gd name="T14" fmla="+- 0 838 480"/>
                            <a:gd name="T15" fmla="*/ 838 h 359"/>
                            <a:gd name="T16" fmla="+- 0 3027 2664"/>
                            <a:gd name="T17" fmla="*/ T16 w 363"/>
                            <a:gd name="T18" fmla="+- 0 635 480"/>
                            <a:gd name="T19" fmla="*/ 635 h 359"/>
                            <a:gd name="T20" fmla="+- 0 3027 2664"/>
                            <a:gd name="T21" fmla="*/ T20 w 363"/>
                            <a:gd name="T22" fmla="+- 0 480 480"/>
                            <a:gd name="T23" fmla="*/ 480 h 359"/>
                            <a:gd name="T24" fmla="+- 0 2664 2664"/>
                            <a:gd name="T25" fmla="*/ T24 w 363"/>
                            <a:gd name="T26" fmla="+- 0 480 480"/>
                            <a:gd name="T27" fmla="*/ 480 h 359"/>
                            <a:gd name="T28" fmla="+- 0 2664 2664"/>
                            <a:gd name="T29" fmla="*/ T28 w 363"/>
                            <a:gd name="T30" fmla="+- 0 543 480"/>
                            <a:gd name="T31" fmla="*/ 543 h 359"/>
                            <a:gd name="T32" fmla="+- 0 3027 2664"/>
                            <a:gd name="T33" fmla="*/ T32 w 363"/>
                            <a:gd name="T34" fmla="+- 0 543 480"/>
                            <a:gd name="T35" fmla="*/ 543 h 359"/>
                            <a:gd name="T36" fmla="+- 0 3027 2664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Rectangle 27"/>
                      <wps:cNvSpPr>
                        <a:spLocks noChangeArrowheads="1"/>
                      </wps:cNvSpPr>
                      <wps:spPr bwMode="auto">
                        <a:xfrm>
                          <a:off x="2664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Rectangle 28"/>
                      <wps:cNvSpPr>
                        <a:spLocks noChangeArrowheads="1"/>
                      </wps:cNvSpPr>
                      <wps:spPr bwMode="auto">
                        <a:xfrm>
                          <a:off x="2664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AutoShape 29"/>
                      <wps:cNvSpPr>
                        <a:spLocks/>
                      </wps:cNvSpPr>
                      <wps:spPr bwMode="auto">
                        <a:xfrm>
                          <a:off x="3029" y="479"/>
                          <a:ext cx="363" cy="359"/>
                        </a:xfrm>
                        <a:custGeom>
                          <a:avLst/>
                          <a:gdLst>
                            <a:gd name="T0" fmla="+- 0 3392 3029"/>
                            <a:gd name="T1" fmla="*/ T0 w 363"/>
                            <a:gd name="T2" fmla="+- 0 635 480"/>
                            <a:gd name="T3" fmla="*/ 635 h 359"/>
                            <a:gd name="T4" fmla="+- 0 3029 3029"/>
                            <a:gd name="T5" fmla="*/ T4 w 363"/>
                            <a:gd name="T6" fmla="+- 0 635 480"/>
                            <a:gd name="T7" fmla="*/ 635 h 359"/>
                            <a:gd name="T8" fmla="+- 0 3029 3029"/>
                            <a:gd name="T9" fmla="*/ T8 w 363"/>
                            <a:gd name="T10" fmla="+- 0 838 480"/>
                            <a:gd name="T11" fmla="*/ 838 h 359"/>
                            <a:gd name="T12" fmla="+- 0 3392 3029"/>
                            <a:gd name="T13" fmla="*/ T12 w 363"/>
                            <a:gd name="T14" fmla="+- 0 838 480"/>
                            <a:gd name="T15" fmla="*/ 838 h 359"/>
                            <a:gd name="T16" fmla="+- 0 3392 3029"/>
                            <a:gd name="T17" fmla="*/ T16 w 363"/>
                            <a:gd name="T18" fmla="+- 0 635 480"/>
                            <a:gd name="T19" fmla="*/ 635 h 359"/>
                            <a:gd name="T20" fmla="+- 0 3392 3029"/>
                            <a:gd name="T21" fmla="*/ T20 w 363"/>
                            <a:gd name="T22" fmla="+- 0 480 480"/>
                            <a:gd name="T23" fmla="*/ 480 h 359"/>
                            <a:gd name="T24" fmla="+- 0 3029 3029"/>
                            <a:gd name="T25" fmla="*/ T24 w 363"/>
                            <a:gd name="T26" fmla="+- 0 480 480"/>
                            <a:gd name="T27" fmla="*/ 480 h 359"/>
                            <a:gd name="T28" fmla="+- 0 3029 3029"/>
                            <a:gd name="T29" fmla="*/ T28 w 363"/>
                            <a:gd name="T30" fmla="+- 0 543 480"/>
                            <a:gd name="T31" fmla="*/ 543 h 359"/>
                            <a:gd name="T32" fmla="+- 0 3392 3029"/>
                            <a:gd name="T33" fmla="*/ T32 w 363"/>
                            <a:gd name="T34" fmla="+- 0 543 480"/>
                            <a:gd name="T35" fmla="*/ 543 h 359"/>
                            <a:gd name="T36" fmla="+- 0 3392 3029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" name="Rectangle 30"/>
                      <wps:cNvSpPr>
                        <a:spLocks noChangeArrowheads="1"/>
                      </wps:cNvSpPr>
                      <wps:spPr bwMode="auto">
                        <a:xfrm>
                          <a:off x="3029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Rectangle 31"/>
                      <wps:cNvSpPr>
                        <a:spLocks noChangeArrowheads="1"/>
                      </wps:cNvSpPr>
                      <wps:spPr bwMode="auto">
                        <a:xfrm>
                          <a:off x="3029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AutoShape 32"/>
                      <wps:cNvSpPr>
                        <a:spLocks/>
                      </wps:cNvSpPr>
                      <wps:spPr bwMode="auto">
                        <a:xfrm>
                          <a:off x="3394" y="479"/>
                          <a:ext cx="363" cy="359"/>
                        </a:xfrm>
                        <a:custGeom>
                          <a:avLst/>
                          <a:gdLst>
                            <a:gd name="T0" fmla="+- 0 3757 3394"/>
                            <a:gd name="T1" fmla="*/ T0 w 363"/>
                            <a:gd name="T2" fmla="+- 0 635 480"/>
                            <a:gd name="T3" fmla="*/ 635 h 359"/>
                            <a:gd name="T4" fmla="+- 0 3394 3394"/>
                            <a:gd name="T5" fmla="*/ T4 w 363"/>
                            <a:gd name="T6" fmla="+- 0 635 480"/>
                            <a:gd name="T7" fmla="*/ 635 h 359"/>
                            <a:gd name="T8" fmla="+- 0 3394 3394"/>
                            <a:gd name="T9" fmla="*/ T8 w 363"/>
                            <a:gd name="T10" fmla="+- 0 838 480"/>
                            <a:gd name="T11" fmla="*/ 838 h 359"/>
                            <a:gd name="T12" fmla="+- 0 3757 3394"/>
                            <a:gd name="T13" fmla="*/ T12 w 363"/>
                            <a:gd name="T14" fmla="+- 0 838 480"/>
                            <a:gd name="T15" fmla="*/ 838 h 359"/>
                            <a:gd name="T16" fmla="+- 0 3757 3394"/>
                            <a:gd name="T17" fmla="*/ T16 w 363"/>
                            <a:gd name="T18" fmla="+- 0 635 480"/>
                            <a:gd name="T19" fmla="*/ 635 h 359"/>
                            <a:gd name="T20" fmla="+- 0 3757 3394"/>
                            <a:gd name="T21" fmla="*/ T20 w 363"/>
                            <a:gd name="T22" fmla="+- 0 480 480"/>
                            <a:gd name="T23" fmla="*/ 480 h 359"/>
                            <a:gd name="T24" fmla="+- 0 3394 3394"/>
                            <a:gd name="T25" fmla="*/ T24 w 363"/>
                            <a:gd name="T26" fmla="+- 0 480 480"/>
                            <a:gd name="T27" fmla="*/ 480 h 359"/>
                            <a:gd name="T28" fmla="+- 0 3394 3394"/>
                            <a:gd name="T29" fmla="*/ T28 w 363"/>
                            <a:gd name="T30" fmla="+- 0 543 480"/>
                            <a:gd name="T31" fmla="*/ 543 h 359"/>
                            <a:gd name="T32" fmla="+- 0 3757 3394"/>
                            <a:gd name="T33" fmla="*/ T32 w 363"/>
                            <a:gd name="T34" fmla="+- 0 543 480"/>
                            <a:gd name="T35" fmla="*/ 543 h 359"/>
                            <a:gd name="T36" fmla="+- 0 3757 3394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Rectangle 33"/>
                      <wps:cNvSpPr>
                        <a:spLocks noChangeArrowheads="1"/>
                      </wps:cNvSpPr>
                      <wps:spPr bwMode="auto">
                        <a:xfrm>
                          <a:off x="3394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Rectangle 34"/>
                      <wps:cNvSpPr>
                        <a:spLocks noChangeArrowheads="1"/>
                      </wps:cNvSpPr>
                      <wps:spPr bwMode="auto">
                        <a:xfrm>
                          <a:off x="3394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AutoShape 35"/>
                      <wps:cNvSpPr>
                        <a:spLocks/>
                      </wps:cNvSpPr>
                      <wps:spPr bwMode="auto">
                        <a:xfrm>
                          <a:off x="3759" y="479"/>
                          <a:ext cx="363" cy="359"/>
                        </a:xfrm>
                        <a:custGeom>
                          <a:avLst/>
                          <a:gdLst>
                            <a:gd name="T0" fmla="+- 0 4122 3759"/>
                            <a:gd name="T1" fmla="*/ T0 w 363"/>
                            <a:gd name="T2" fmla="+- 0 635 480"/>
                            <a:gd name="T3" fmla="*/ 635 h 359"/>
                            <a:gd name="T4" fmla="+- 0 3759 3759"/>
                            <a:gd name="T5" fmla="*/ T4 w 363"/>
                            <a:gd name="T6" fmla="+- 0 635 480"/>
                            <a:gd name="T7" fmla="*/ 635 h 359"/>
                            <a:gd name="T8" fmla="+- 0 3759 3759"/>
                            <a:gd name="T9" fmla="*/ T8 w 363"/>
                            <a:gd name="T10" fmla="+- 0 838 480"/>
                            <a:gd name="T11" fmla="*/ 838 h 359"/>
                            <a:gd name="T12" fmla="+- 0 4122 3759"/>
                            <a:gd name="T13" fmla="*/ T12 w 363"/>
                            <a:gd name="T14" fmla="+- 0 838 480"/>
                            <a:gd name="T15" fmla="*/ 838 h 359"/>
                            <a:gd name="T16" fmla="+- 0 4122 3759"/>
                            <a:gd name="T17" fmla="*/ T16 w 363"/>
                            <a:gd name="T18" fmla="+- 0 635 480"/>
                            <a:gd name="T19" fmla="*/ 635 h 359"/>
                            <a:gd name="T20" fmla="+- 0 4122 3759"/>
                            <a:gd name="T21" fmla="*/ T20 w 363"/>
                            <a:gd name="T22" fmla="+- 0 480 480"/>
                            <a:gd name="T23" fmla="*/ 480 h 359"/>
                            <a:gd name="T24" fmla="+- 0 3759 3759"/>
                            <a:gd name="T25" fmla="*/ T24 w 363"/>
                            <a:gd name="T26" fmla="+- 0 480 480"/>
                            <a:gd name="T27" fmla="*/ 480 h 359"/>
                            <a:gd name="T28" fmla="+- 0 3759 3759"/>
                            <a:gd name="T29" fmla="*/ T28 w 363"/>
                            <a:gd name="T30" fmla="+- 0 543 480"/>
                            <a:gd name="T31" fmla="*/ 543 h 359"/>
                            <a:gd name="T32" fmla="+- 0 4122 3759"/>
                            <a:gd name="T33" fmla="*/ T32 w 363"/>
                            <a:gd name="T34" fmla="+- 0 543 480"/>
                            <a:gd name="T35" fmla="*/ 543 h 359"/>
                            <a:gd name="T36" fmla="+- 0 4122 3759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Rectangle 36"/>
                      <wps:cNvSpPr>
                        <a:spLocks noChangeArrowheads="1"/>
                      </wps:cNvSpPr>
                      <wps:spPr bwMode="auto">
                        <a:xfrm>
                          <a:off x="3759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Rectangle 37"/>
                      <wps:cNvSpPr>
                        <a:spLocks noChangeArrowheads="1"/>
                      </wps:cNvSpPr>
                      <wps:spPr bwMode="auto">
                        <a:xfrm>
                          <a:off x="3759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AutoShape 38"/>
                      <wps:cNvSpPr>
                        <a:spLocks/>
                      </wps:cNvSpPr>
                      <wps:spPr bwMode="auto">
                        <a:xfrm>
                          <a:off x="4124" y="479"/>
                          <a:ext cx="363" cy="359"/>
                        </a:xfrm>
                        <a:custGeom>
                          <a:avLst/>
                          <a:gdLst>
                            <a:gd name="T0" fmla="+- 0 4487 4124"/>
                            <a:gd name="T1" fmla="*/ T0 w 363"/>
                            <a:gd name="T2" fmla="+- 0 635 480"/>
                            <a:gd name="T3" fmla="*/ 635 h 359"/>
                            <a:gd name="T4" fmla="+- 0 4124 4124"/>
                            <a:gd name="T5" fmla="*/ T4 w 363"/>
                            <a:gd name="T6" fmla="+- 0 635 480"/>
                            <a:gd name="T7" fmla="*/ 635 h 359"/>
                            <a:gd name="T8" fmla="+- 0 4124 4124"/>
                            <a:gd name="T9" fmla="*/ T8 w 363"/>
                            <a:gd name="T10" fmla="+- 0 838 480"/>
                            <a:gd name="T11" fmla="*/ 838 h 359"/>
                            <a:gd name="T12" fmla="+- 0 4487 4124"/>
                            <a:gd name="T13" fmla="*/ T12 w 363"/>
                            <a:gd name="T14" fmla="+- 0 838 480"/>
                            <a:gd name="T15" fmla="*/ 838 h 359"/>
                            <a:gd name="T16" fmla="+- 0 4487 4124"/>
                            <a:gd name="T17" fmla="*/ T16 w 363"/>
                            <a:gd name="T18" fmla="+- 0 635 480"/>
                            <a:gd name="T19" fmla="*/ 635 h 359"/>
                            <a:gd name="T20" fmla="+- 0 4487 4124"/>
                            <a:gd name="T21" fmla="*/ T20 w 363"/>
                            <a:gd name="T22" fmla="+- 0 480 480"/>
                            <a:gd name="T23" fmla="*/ 480 h 359"/>
                            <a:gd name="T24" fmla="+- 0 4124 4124"/>
                            <a:gd name="T25" fmla="*/ T24 w 363"/>
                            <a:gd name="T26" fmla="+- 0 480 480"/>
                            <a:gd name="T27" fmla="*/ 480 h 359"/>
                            <a:gd name="T28" fmla="+- 0 4124 4124"/>
                            <a:gd name="T29" fmla="*/ T28 w 363"/>
                            <a:gd name="T30" fmla="+- 0 543 480"/>
                            <a:gd name="T31" fmla="*/ 543 h 359"/>
                            <a:gd name="T32" fmla="+- 0 4487 4124"/>
                            <a:gd name="T33" fmla="*/ T32 w 363"/>
                            <a:gd name="T34" fmla="+- 0 543 480"/>
                            <a:gd name="T35" fmla="*/ 543 h 359"/>
                            <a:gd name="T36" fmla="+- 0 4487 4124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Rectangle 39"/>
                      <wps:cNvSpPr>
                        <a:spLocks noChangeArrowheads="1"/>
                      </wps:cNvSpPr>
                      <wps:spPr bwMode="auto">
                        <a:xfrm>
                          <a:off x="4124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Rectangle 40"/>
                      <wps:cNvSpPr>
                        <a:spLocks noChangeArrowheads="1"/>
                      </wps:cNvSpPr>
                      <wps:spPr bwMode="auto">
                        <a:xfrm>
                          <a:off x="4124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AutoShape 41"/>
                      <wps:cNvSpPr>
                        <a:spLocks/>
                      </wps:cNvSpPr>
                      <wps:spPr bwMode="auto">
                        <a:xfrm>
                          <a:off x="4489" y="479"/>
                          <a:ext cx="363" cy="359"/>
                        </a:xfrm>
                        <a:custGeom>
                          <a:avLst/>
                          <a:gdLst>
                            <a:gd name="T0" fmla="+- 0 4852 4489"/>
                            <a:gd name="T1" fmla="*/ T0 w 363"/>
                            <a:gd name="T2" fmla="+- 0 635 480"/>
                            <a:gd name="T3" fmla="*/ 635 h 359"/>
                            <a:gd name="T4" fmla="+- 0 4489 4489"/>
                            <a:gd name="T5" fmla="*/ T4 w 363"/>
                            <a:gd name="T6" fmla="+- 0 635 480"/>
                            <a:gd name="T7" fmla="*/ 635 h 359"/>
                            <a:gd name="T8" fmla="+- 0 4489 4489"/>
                            <a:gd name="T9" fmla="*/ T8 w 363"/>
                            <a:gd name="T10" fmla="+- 0 838 480"/>
                            <a:gd name="T11" fmla="*/ 838 h 359"/>
                            <a:gd name="T12" fmla="+- 0 4852 4489"/>
                            <a:gd name="T13" fmla="*/ T12 w 363"/>
                            <a:gd name="T14" fmla="+- 0 838 480"/>
                            <a:gd name="T15" fmla="*/ 838 h 359"/>
                            <a:gd name="T16" fmla="+- 0 4852 4489"/>
                            <a:gd name="T17" fmla="*/ T16 w 363"/>
                            <a:gd name="T18" fmla="+- 0 635 480"/>
                            <a:gd name="T19" fmla="*/ 635 h 359"/>
                            <a:gd name="T20" fmla="+- 0 4852 4489"/>
                            <a:gd name="T21" fmla="*/ T20 w 363"/>
                            <a:gd name="T22" fmla="+- 0 480 480"/>
                            <a:gd name="T23" fmla="*/ 480 h 359"/>
                            <a:gd name="T24" fmla="+- 0 4489 4489"/>
                            <a:gd name="T25" fmla="*/ T24 w 363"/>
                            <a:gd name="T26" fmla="+- 0 480 480"/>
                            <a:gd name="T27" fmla="*/ 480 h 359"/>
                            <a:gd name="T28" fmla="+- 0 4489 4489"/>
                            <a:gd name="T29" fmla="*/ T28 w 363"/>
                            <a:gd name="T30" fmla="+- 0 543 480"/>
                            <a:gd name="T31" fmla="*/ 543 h 359"/>
                            <a:gd name="T32" fmla="+- 0 4852 4489"/>
                            <a:gd name="T33" fmla="*/ T32 w 363"/>
                            <a:gd name="T34" fmla="+- 0 543 480"/>
                            <a:gd name="T35" fmla="*/ 543 h 359"/>
                            <a:gd name="T36" fmla="+- 0 4852 4489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Rectangle 42"/>
                      <wps:cNvSpPr>
                        <a:spLocks noChangeArrowheads="1"/>
                      </wps:cNvSpPr>
                      <wps:spPr bwMode="auto">
                        <a:xfrm>
                          <a:off x="4489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Rectangle 43"/>
                      <wps:cNvSpPr>
                        <a:spLocks noChangeArrowheads="1"/>
                      </wps:cNvSpPr>
                      <wps:spPr bwMode="auto">
                        <a:xfrm>
                          <a:off x="4489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AutoShape 44"/>
                      <wps:cNvSpPr>
                        <a:spLocks/>
                      </wps:cNvSpPr>
                      <wps:spPr bwMode="auto">
                        <a:xfrm>
                          <a:off x="4853" y="479"/>
                          <a:ext cx="363" cy="359"/>
                        </a:xfrm>
                        <a:custGeom>
                          <a:avLst/>
                          <a:gdLst>
                            <a:gd name="T0" fmla="+- 0 5217 4854"/>
                            <a:gd name="T1" fmla="*/ T0 w 363"/>
                            <a:gd name="T2" fmla="+- 0 635 480"/>
                            <a:gd name="T3" fmla="*/ 635 h 359"/>
                            <a:gd name="T4" fmla="+- 0 4854 4854"/>
                            <a:gd name="T5" fmla="*/ T4 w 363"/>
                            <a:gd name="T6" fmla="+- 0 635 480"/>
                            <a:gd name="T7" fmla="*/ 635 h 359"/>
                            <a:gd name="T8" fmla="+- 0 4854 4854"/>
                            <a:gd name="T9" fmla="*/ T8 w 363"/>
                            <a:gd name="T10" fmla="+- 0 838 480"/>
                            <a:gd name="T11" fmla="*/ 838 h 359"/>
                            <a:gd name="T12" fmla="+- 0 5217 4854"/>
                            <a:gd name="T13" fmla="*/ T12 w 363"/>
                            <a:gd name="T14" fmla="+- 0 838 480"/>
                            <a:gd name="T15" fmla="*/ 838 h 359"/>
                            <a:gd name="T16" fmla="+- 0 5217 4854"/>
                            <a:gd name="T17" fmla="*/ T16 w 363"/>
                            <a:gd name="T18" fmla="+- 0 635 480"/>
                            <a:gd name="T19" fmla="*/ 635 h 359"/>
                            <a:gd name="T20" fmla="+- 0 5217 4854"/>
                            <a:gd name="T21" fmla="*/ T20 w 363"/>
                            <a:gd name="T22" fmla="+- 0 480 480"/>
                            <a:gd name="T23" fmla="*/ 480 h 359"/>
                            <a:gd name="T24" fmla="+- 0 4854 4854"/>
                            <a:gd name="T25" fmla="*/ T24 w 363"/>
                            <a:gd name="T26" fmla="+- 0 480 480"/>
                            <a:gd name="T27" fmla="*/ 480 h 359"/>
                            <a:gd name="T28" fmla="+- 0 4854 4854"/>
                            <a:gd name="T29" fmla="*/ T28 w 363"/>
                            <a:gd name="T30" fmla="+- 0 543 480"/>
                            <a:gd name="T31" fmla="*/ 543 h 359"/>
                            <a:gd name="T32" fmla="+- 0 5217 4854"/>
                            <a:gd name="T33" fmla="*/ T32 w 363"/>
                            <a:gd name="T34" fmla="+- 0 543 480"/>
                            <a:gd name="T35" fmla="*/ 543 h 359"/>
                            <a:gd name="T36" fmla="+- 0 5217 4854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Rectangle 45"/>
                      <wps:cNvSpPr>
                        <a:spLocks noChangeArrowheads="1"/>
                      </wps:cNvSpPr>
                      <wps:spPr bwMode="auto">
                        <a:xfrm>
                          <a:off x="4853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Rectangle 46"/>
                      <wps:cNvSpPr>
                        <a:spLocks noChangeArrowheads="1"/>
                      </wps:cNvSpPr>
                      <wps:spPr bwMode="auto">
                        <a:xfrm>
                          <a:off x="4853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AutoShape 47"/>
                      <wps:cNvSpPr>
                        <a:spLocks/>
                      </wps:cNvSpPr>
                      <wps:spPr bwMode="auto">
                        <a:xfrm>
                          <a:off x="5218" y="479"/>
                          <a:ext cx="363" cy="359"/>
                        </a:xfrm>
                        <a:custGeom>
                          <a:avLst/>
                          <a:gdLst>
                            <a:gd name="T0" fmla="+- 0 5581 5219"/>
                            <a:gd name="T1" fmla="*/ T0 w 363"/>
                            <a:gd name="T2" fmla="+- 0 635 480"/>
                            <a:gd name="T3" fmla="*/ 635 h 359"/>
                            <a:gd name="T4" fmla="+- 0 5219 5219"/>
                            <a:gd name="T5" fmla="*/ T4 w 363"/>
                            <a:gd name="T6" fmla="+- 0 635 480"/>
                            <a:gd name="T7" fmla="*/ 635 h 359"/>
                            <a:gd name="T8" fmla="+- 0 5219 5219"/>
                            <a:gd name="T9" fmla="*/ T8 w 363"/>
                            <a:gd name="T10" fmla="+- 0 838 480"/>
                            <a:gd name="T11" fmla="*/ 838 h 359"/>
                            <a:gd name="T12" fmla="+- 0 5581 5219"/>
                            <a:gd name="T13" fmla="*/ T12 w 363"/>
                            <a:gd name="T14" fmla="+- 0 838 480"/>
                            <a:gd name="T15" fmla="*/ 838 h 359"/>
                            <a:gd name="T16" fmla="+- 0 5581 5219"/>
                            <a:gd name="T17" fmla="*/ T16 w 363"/>
                            <a:gd name="T18" fmla="+- 0 635 480"/>
                            <a:gd name="T19" fmla="*/ 635 h 359"/>
                            <a:gd name="T20" fmla="+- 0 5581 5219"/>
                            <a:gd name="T21" fmla="*/ T20 w 363"/>
                            <a:gd name="T22" fmla="+- 0 480 480"/>
                            <a:gd name="T23" fmla="*/ 480 h 359"/>
                            <a:gd name="T24" fmla="+- 0 5219 5219"/>
                            <a:gd name="T25" fmla="*/ T24 w 363"/>
                            <a:gd name="T26" fmla="+- 0 480 480"/>
                            <a:gd name="T27" fmla="*/ 480 h 359"/>
                            <a:gd name="T28" fmla="+- 0 5219 5219"/>
                            <a:gd name="T29" fmla="*/ T28 w 363"/>
                            <a:gd name="T30" fmla="+- 0 543 480"/>
                            <a:gd name="T31" fmla="*/ 543 h 359"/>
                            <a:gd name="T32" fmla="+- 0 5581 5219"/>
                            <a:gd name="T33" fmla="*/ T32 w 363"/>
                            <a:gd name="T34" fmla="+- 0 543 480"/>
                            <a:gd name="T35" fmla="*/ 543 h 359"/>
                            <a:gd name="T36" fmla="+- 0 5581 5219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2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2" y="358"/>
                              </a:lnTo>
                              <a:lnTo>
                                <a:pt x="362" y="155"/>
                              </a:lnTo>
                              <a:close/>
                              <a:moveTo>
                                <a:pt x="362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2" y="63"/>
                              </a:lnTo>
                              <a:lnTo>
                                <a:pt x="3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Rectangle 48"/>
                      <wps:cNvSpPr>
                        <a:spLocks noChangeArrowheads="1"/>
                      </wps:cNvSpPr>
                      <wps:spPr bwMode="auto">
                        <a:xfrm>
                          <a:off x="5218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Rectangle 49"/>
                      <wps:cNvSpPr>
                        <a:spLocks noChangeArrowheads="1"/>
                      </wps:cNvSpPr>
                      <wps:spPr bwMode="auto">
                        <a:xfrm>
                          <a:off x="5218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AutoShape 50"/>
                      <wps:cNvSpPr>
                        <a:spLocks/>
                      </wps:cNvSpPr>
                      <wps:spPr bwMode="auto">
                        <a:xfrm>
                          <a:off x="5583" y="479"/>
                          <a:ext cx="363" cy="359"/>
                        </a:xfrm>
                        <a:custGeom>
                          <a:avLst/>
                          <a:gdLst>
                            <a:gd name="T0" fmla="+- 0 5946 5583"/>
                            <a:gd name="T1" fmla="*/ T0 w 363"/>
                            <a:gd name="T2" fmla="+- 0 635 480"/>
                            <a:gd name="T3" fmla="*/ 635 h 359"/>
                            <a:gd name="T4" fmla="+- 0 5583 5583"/>
                            <a:gd name="T5" fmla="*/ T4 w 363"/>
                            <a:gd name="T6" fmla="+- 0 635 480"/>
                            <a:gd name="T7" fmla="*/ 635 h 359"/>
                            <a:gd name="T8" fmla="+- 0 5583 5583"/>
                            <a:gd name="T9" fmla="*/ T8 w 363"/>
                            <a:gd name="T10" fmla="+- 0 838 480"/>
                            <a:gd name="T11" fmla="*/ 838 h 359"/>
                            <a:gd name="T12" fmla="+- 0 5946 5583"/>
                            <a:gd name="T13" fmla="*/ T12 w 363"/>
                            <a:gd name="T14" fmla="+- 0 838 480"/>
                            <a:gd name="T15" fmla="*/ 838 h 359"/>
                            <a:gd name="T16" fmla="+- 0 5946 5583"/>
                            <a:gd name="T17" fmla="*/ T16 w 363"/>
                            <a:gd name="T18" fmla="+- 0 635 480"/>
                            <a:gd name="T19" fmla="*/ 635 h 359"/>
                            <a:gd name="T20" fmla="+- 0 5946 5583"/>
                            <a:gd name="T21" fmla="*/ T20 w 363"/>
                            <a:gd name="T22" fmla="+- 0 480 480"/>
                            <a:gd name="T23" fmla="*/ 480 h 359"/>
                            <a:gd name="T24" fmla="+- 0 5583 5583"/>
                            <a:gd name="T25" fmla="*/ T24 w 363"/>
                            <a:gd name="T26" fmla="+- 0 480 480"/>
                            <a:gd name="T27" fmla="*/ 480 h 359"/>
                            <a:gd name="T28" fmla="+- 0 5583 5583"/>
                            <a:gd name="T29" fmla="*/ T28 w 363"/>
                            <a:gd name="T30" fmla="+- 0 543 480"/>
                            <a:gd name="T31" fmla="*/ 543 h 359"/>
                            <a:gd name="T32" fmla="+- 0 5946 5583"/>
                            <a:gd name="T33" fmla="*/ T32 w 363"/>
                            <a:gd name="T34" fmla="+- 0 543 480"/>
                            <a:gd name="T35" fmla="*/ 543 h 359"/>
                            <a:gd name="T36" fmla="+- 0 5946 5583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Rectangle 51"/>
                      <wps:cNvSpPr>
                        <a:spLocks noChangeArrowheads="1"/>
                      </wps:cNvSpPr>
                      <wps:spPr bwMode="auto">
                        <a:xfrm>
                          <a:off x="5583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" name="Rectangle 52"/>
                      <wps:cNvSpPr>
                        <a:spLocks noChangeArrowheads="1"/>
                      </wps:cNvSpPr>
                      <wps:spPr bwMode="auto">
                        <a:xfrm>
                          <a:off x="5583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AutoShape 53"/>
                      <wps:cNvSpPr>
                        <a:spLocks/>
                      </wps:cNvSpPr>
                      <wps:spPr bwMode="auto">
                        <a:xfrm>
                          <a:off x="5948" y="479"/>
                          <a:ext cx="363" cy="359"/>
                        </a:xfrm>
                        <a:custGeom>
                          <a:avLst/>
                          <a:gdLst>
                            <a:gd name="T0" fmla="+- 0 6311 5948"/>
                            <a:gd name="T1" fmla="*/ T0 w 363"/>
                            <a:gd name="T2" fmla="+- 0 635 480"/>
                            <a:gd name="T3" fmla="*/ 635 h 359"/>
                            <a:gd name="T4" fmla="+- 0 5948 5948"/>
                            <a:gd name="T5" fmla="*/ T4 w 363"/>
                            <a:gd name="T6" fmla="+- 0 635 480"/>
                            <a:gd name="T7" fmla="*/ 635 h 359"/>
                            <a:gd name="T8" fmla="+- 0 5948 5948"/>
                            <a:gd name="T9" fmla="*/ T8 w 363"/>
                            <a:gd name="T10" fmla="+- 0 838 480"/>
                            <a:gd name="T11" fmla="*/ 838 h 359"/>
                            <a:gd name="T12" fmla="+- 0 6311 5948"/>
                            <a:gd name="T13" fmla="*/ T12 w 363"/>
                            <a:gd name="T14" fmla="+- 0 838 480"/>
                            <a:gd name="T15" fmla="*/ 838 h 359"/>
                            <a:gd name="T16" fmla="+- 0 6311 5948"/>
                            <a:gd name="T17" fmla="*/ T16 w 363"/>
                            <a:gd name="T18" fmla="+- 0 635 480"/>
                            <a:gd name="T19" fmla="*/ 635 h 359"/>
                            <a:gd name="T20" fmla="+- 0 6311 5948"/>
                            <a:gd name="T21" fmla="*/ T20 w 363"/>
                            <a:gd name="T22" fmla="+- 0 480 480"/>
                            <a:gd name="T23" fmla="*/ 480 h 359"/>
                            <a:gd name="T24" fmla="+- 0 5948 5948"/>
                            <a:gd name="T25" fmla="*/ T24 w 363"/>
                            <a:gd name="T26" fmla="+- 0 480 480"/>
                            <a:gd name="T27" fmla="*/ 480 h 359"/>
                            <a:gd name="T28" fmla="+- 0 5948 5948"/>
                            <a:gd name="T29" fmla="*/ T28 w 363"/>
                            <a:gd name="T30" fmla="+- 0 543 480"/>
                            <a:gd name="T31" fmla="*/ 543 h 359"/>
                            <a:gd name="T32" fmla="+- 0 6311 5948"/>
                            <a:gd name="T33" fmla="*/ T32 w 363"/>
                            <a:gd name="T34" fmla="+- 0 543 480"/>
                            <a:gd name="T35" fmla="*/ 543 h 359"/>
                            <a:gd name="T36" fmla="+- 0 6311 5948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" name="Rectangle 54"/>
                      <wps:cNvSpPr>
                        <a:spLocks noChangeArrowheads="1"/>
                      </wps:cNvSpPr>
                      <wps:spPr bwMode="auto">
                        <a:xfrm>
                          <a:off x="5948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Rectangle 55"/>
                      <wps:cNvSpPr>
                        <a:spLocks noChangeArrowheads="1"/>
                      </wps:cNvSpPr>
                      <wps:spPr bwMode="auto">
                        <a:xfrm>
                          <a:off x="5948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AutoShape 56"/>
                      <wps:cNvSpPr>
                        <a:spLocks/>
                      </wps:cNvSpPr>
                      <wps:spPr bwMode="auto">
                        <a:xfrm>
                          <a:off x="6313" y="479"/>
                          <a:ext cx="363" cy="359"/>
                        </a:xfrm>
                        <a:custGeom>
                          <a:avLst/>
                          <a:gdLst>
                            <a:gd name="T0" fmla="+- 0 6676 6313"/>
                            <a:gd name="T1" fmla="*/ T0 w 363"/>
                            <a:gd name="T2" fmla="+- 0 635 480"/>
                            <a:gd name="T3" fmla="*/ 635 h 359"/>
                            <a:gd name="T4" fmla="+- 0 6313 6313"/>
                            <a:gd name="T5" fmla="*/ T4 w 363"/>
                            <a:gd name="T6" fmla="+- 0 635 480"/>
                            <a:gd name="T7" fmla="*/ 635 h 359"/>
                            <a:gd name="T8" fmla="+- 0 6313 6313"/>
                            <a:gd name="T9" fmla="*/ T8 w 363"/>
                            <a:gd name="T10" fmla="+- 0 838 480"/>
                            <a:gd name="T11" fmla="*/ 838 h 359"/>
                            <a:gd name="T12" fmla="+- 0 6676 6313"/>
                            <a:gd name="T13" fmla="*/ T12 w 363"/>
                            <a:gd name="T14" fmla="+- 0 838 480"/>
                            <a:gd name="T15" fmla="*/ 838 h 359"/>
                            <a:gd name="T16" fmla="+- 0 6676 6313"/>
                            <a:gd name="T17" fmla="*/ T16 w 363"/>
                            <a:gd name="T18" fmla="+- 0 635 480"/>
                            <a:gd name="T19" fmla="*/ 635 h 359"/>
                            <a:gd name="T20" fmla="+- 0 6676 6313"/>
                            <a:gd name="T21" fmla="*/ T20 w 363"/>
                            <a:gd name="T22" fmla="+- 0 480 480"/>
                            <a:gd name="T23" fmla="*/ 480 h 359"/>
                            <a:gd name="T24" fmla="+- 0 6313 6313"/>
                            <a:gd name="T25" fmla="*/ T24 w 363"/>
                            <a:gd name="T26" fmla="+- 0 480 480"/>
                            <a:gd name="T27" fmla="*/ 480 h 359"/>
                            <a:gd name="T28" fmla="+- 0 6313 6313"/>
                            <a:gd name="T29" fmla="*/ T28 w 363"/>
                            <a:gd name="T30" fmla="+- 0 543 480"/>
                            <a:gd name="T31" fmla="*/ 543 h 359"/>
                            <a:gd name="T32" fmla="+- 0 6676 6313"/>
                            <a:gd name="T33" fmla="*/ T32 w 363"/>
                            <a:gd name="T34" fmla="+- 0 543 480"/>
                            <a:gd name="T35" fmla="*/ 543 h 359"/>
                            <a:gd name="T36" fmla="+- 0 6676 6313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Rectangle 57"/>
                      <wps:cNvSpPr>
                        <a:spLocks noChangeArrowheads="1"/>
                      </wps:cNvSpPr>
                      <wps:spPr bwMode="auto">
                        <a:xfrm>
                          <a:off x="6313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Rectangle 58"/>
                      <wps:cNvSpPr>
                        <a:spLocks noChangeArrowheads="1"/>
                      </wps:cNvSpPr>
                      <wps:spPr bwMode="auto">
                        <a:xfrm>
                          <a:off x="6313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AutoShape 59"/>
                      <wps:cNvSpPr>
                        <a:spLocks/>
                      </wps:cNvSpPr>
                      <wps:spPr bwMode="auto">
                        <a:xfrm>
                          <a:off x="6678" y="479"/>
                          <a:ext cx="363" cy="359"/>
                        </a:xfrm>
                        <a:custGeom>
                          <a:avLst/>
                          <a:gdLst>
                            <a:gd name="T0" fmla="+- 0 7041 6678"/>
                            <a:gd name="T1" fmla="*/ T0 w 363"/>
                            <a:gd name="T2" fmla="+- 0 635 480"/>
                            <a:gd name="T3" fmla="*/ 635 h 359"/>
                            <a:gd name="T4" fmla="+- 0 6678 6678"/>
                            <a:gd name="T5" fmla="*/ T4 w 363"/>
                            <a:gd name="T6" fmla="+- 0 635 480"/>
                            <a:gd name="T7" fmla="*/ 635 h 359"/>
                            <a:gd name="T8" fmla="+- 0 6678 6678"/>
                            <a:gd name="T9" fmla="*/ T8 w 363"/>
                            <a:gd name="T10" fmla="+- 0 838 480"/>
                            <a:gd name="T11" fmla="*/ 838 h 359"/>
                            <a:gd name="T12" fmla="+- 0 7041 6678"/>
                            <a:gd name="T13" fmla="*/ T12 w 363"/>
                            <a:gd name="T14" fmla="+- 0 838 480"/>
                            <a:gd name="T15" fmla="*/ 838 h 359"/>
                            <a:gd name="T16" fmla="+- 0 7041 6678"/>
                            <a:gd name="T17" fmla="*/ T16 w 363"/>
                            <a:gd name="T18" fmla="+- 0 635 480"/>
                            <a:gd name="T19" fmla="*/ 635 h 359"/>
                            <a:gd name="T20" fmla="+- 0 7041 6678"/>
                            <a:gd name="T21" fmla="*/ T20 w 363"/>
                            <a:gd name="T22" fmla="+- 0 480 480"/>
                            <a:gd name="T23" fmla="*/ 480 h 359"/>
                            <a:gd name="T24" fmla="+- 0 6678 6678"/>
                            <a:gd name="T25" fmla="*/ T24 w 363"/>
                            <a:gd name="T26" fmla="+- 0 480 480"/>
                            <a:gd name="T27" fmla="*/ 480 h 359"/>
                            <a:gd name="T28" fmla="+- 0 6678 6678"/>
                            <a:gd name="T29" fmla="*/ T28 w 363"/>
                            <a:gd name="T30" fmla="+- 0 543 480"/>
                            <a:gd name="T31" fmla="*/ 543 h 359"/>
                            <a:gd name="T32" fmla="+- 0 7041 6678"/>
                            <a:gd name="T33" fmla="*/ T32 w 363"/>
                            <a:gd name="T34" fmla="+- 0 543 480"/>
                            <a:gd name="T35" fmla="*/ 543 h 359"/>
                            <a:gd name="T36" fmla="+- 0 7041 6678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Rectangle 60"/>
                      <wps:cNvSpPr>
                        <a:spLocks noChangeArrowheads="1"/>
                      </wps:cNvSpPr>
                      <wps:spPr bwMode="auto">
                        <a:xfrm>
                          <a:off x="6678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Rectangle 61"/>
                      <wps:cNvSpPr>
                        <a:spLocks noChangeArrowheads="1"/>
                      </wps:cNvSpPr>
                      <wps:spPr bwMode="auto">
                        <a:xfrm>
                          <a:off x="6678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AutoShape 62"/>
                      <wps:cNvSpPr>
                        <a:spLocks/>
                      </wps:cNvSpPr>
                      <wps:spPr bwMode="auto">
                        <a:xfrm>
                          <a:off x="7043" y="479"/>
                          <a:ext cx="363" cy="359"/>
                        </a:xfrm>
                        <a:custGeom>
                          <a:avLst/>
                          <a:gdLst>
                            <a:gd name="T0" fmla="+- 0 7406 7043"/>
                            <a:gd name="T1" fmla="*/ T0 w 363"/>
                            <a:gd name="T2" fmla="+- 0 635 480"/>
                            <a:gd name="T3" fmla="*/ 635 h 359"/>
                            <a:gd name="T4" fmla="+- 0 7043 7043"/>
                            <a:gd name="T5" fmla="*/ T4 w 363"/>
                            <a:gd name="T6" fmla="+- 0 635 480"/>
                            <a:gd name="T7" fmla="*/ 635 h 359"/>
                            <a:gd name="T8" fmla="+- 0 7043 7043"/>
                            <a:gd name="T9" fmla="*/ T8 w 363"/>
                            <a:gd name="T10" fmla="+- 0 838 480"/>
                            <a:gd name="T11" fmla="*/ 838 h 359"/>
                            <a:gd name="T12" fmla="+- 0 7406 7043"/>
                            <a:gd name="T13" fmla="*/ T12 w 363"/>
                            <a:gd name="T14" fmla="+- 0 838 480"/>
                            <a:gd name="T15" fmla="*/ 838 h 359"/>
                            <a:gd name="T16" fmla="+- 0 7406 7043"/>
                            <a:gd name="T17" fmla="*/ T16 w 363"/>
                            <a:gd name="T18" fmla="+- 0 635 480"/>
                            <a:gd name="T19" fmla="*/ 635 h 359"/>
                            <a:gd name="T20" fmla="+- 0 7406 7043"/>
                            <a:gd name="T21" fmla="*/ T20 w 363"/>
                            <a:gd name="T22" fmla="+- 0 480 480"/>
                            <a:gd name="T23" fmla="*/ 480 h 359"/>
                            <a:gd name="T24" fmla="+- 0 7043 7043"/>
                            <a:gd name="T25" fmla="*/ T24 w 363"/>
                            <a:gd name="T26" fmla="+- 0 480 480"/>
                            <a:gd name="T27" fmla="*/ 480 h 359"/>
                            <a:gd name="T28" fmla="+- 0 7043 7043"/>
                            <a:gd name="T29" fmla="*/ T28 w 363"/>
                            <a:gd name="T30" fmla="+- 0 543 480"/>
                            <a:gd name="T31" fmla="*/ 543 h 359"/>
                            <a:gd name="T32" fmla="+- 0 7406 7043"/>
                            <a:gd name="T33" fmla="*/ T32 w 363"/>
                            <a:gd name="T34" fmla="+- 0 543 480"/>
                            <a:gd name="T35" fmla="*/ 543 h 359"/>
                            <a:gd name="T36" fmla="+- 0 7406 7043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Rectangle 63"/>
                      <wps:cNvSpPr>
                        <a:spLocks noChangeArrowheads="1"/>
                      </wps:cNvSpPr>
                      <wps:spPr bwMode="auto">
                        <a:xfrm>
                          <a:off x="7043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Rectangle 64"/>
                      <wps:cNvSpPr>
                        <a:spLocks noChangeArrowheads="1"/>
                      </wps:cNvSpPr>
                      <wps:spPr bwMode="auto">
                        <a:xfrm>
                          <a:off x="7043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" name="AutoShape 65"/>
                      <wps:cNvSpPr>
                        <a:spLocks/>
                      </wps:cNvSpPr>
                      <wps:spPr bwMode="auto">
                        <a:xfrm>
                          <a:off x="7407" y="479"/>
                          <a:ext cx="363" cy="359"/>
                        </a:xfrm>
                        <a:custGeom>
                          <a:avLst/>
                          <a:gdLst>
                            <a:gd name="T0" fmla="+- 0 7771 7408"/>
                            <a:gd name="T1" fmla="*/ T0 w 363"/>
                            <a:gd name="T2" fmla="+- 0 635 480"/>
                            <a:gd name="T3" fmla="*/ 635 h 359"/>
                            <a:gd name="T4" fmla="+- 0 7408 7408"/>
                            <a:gd name="T5" fmla="*/ T4 w 363"/>
                            <a:gd name="T6" fmla="+- 0 635 480"/>
                            <a:gd name="T7" fmla="*/ 635 h 359"/>
                            <a:gd name="T8" fmla="+- 0 7408 7408"/>
                            <a:gd name="T9" fmla="*/ T8 w 363"/>
                            <a:gd name="T10" fmla="+- 0 838 480"/>
                            <a:gd name="T11" fmla="*/ 838 h 359"/>
                            <a:gd name="T12" fmla="+- 0 7771 7408"/>
                            <a:gd name="T13" fmla="*/ T12 w 363"/>
                            <a:gd name="T14" fmla="+- 0 838 480"/>
                            <a:gd name="T15" fmla="*/ 838 h 359"/>
                            <a:gd name="T16" fmla="+- 0 7771 7408"/>
                            <a:gd name="T17" fmla="*/ T16 w 363"/>
                            <a:gd name="T18" fmla="+- 0 635 480"/>
                            <a:gd name="T19" fmla="*/ 635 h 359"/>
                            <a:gd name="T20" fmla="+- 0 7771 7408"/>
                            <a:gd name="T21" fmla="*/ T20 w 363"/>
                            <a:gd name="T22" fmla="+- 0 480 480"/>
                            <a:gd name="T23" fmla="*/ 480 h 359"/>
                            <a:gd name="T24" fmla="+- 0 7408 7408"/>
                            <a:gd name="T25" fmla="*/ T24 w 363"/>
                            <a:gd name="T26" fmla="+- 0 480 480"/>
                            <a:gd name="T27" fmla="*/ 480 h 359"/>
                            <a:gd name="T28" fmla="+- 0 7408 7408"/>
                            <a:gd name="T29" fmla="*/ T28 w 363"/>
                            <a:gd name="T30" fmla="+- 0 543 480"/>
                            <a:gd name="T31" fmla="*/ 543 h 359"/>
                            <a:gd name="T32" fmla="+- 0 7771 7408"/>
                            <a:gd name="T33" fmla="*/ T32 w 363"/>
                            <a:gd name="T34" fmla="+- 0 543 480"/>
                            <a:gd name="T35" fmla="*/ 543 h 359"/>
                            <a:gd name="T36" fmla="+- 0 7771 7408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" name="Rectangle 66"/>
                      <wps:cNvSpPr>
                        <a:spLocks noChangeArrowheads="1"/>
                      </wps:cNvSpPr>
                      <wps:spPr bwMode="auto">
                        <a:xfrm>
                          <a:off x="7407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Rectangle 67"/>
                      <wps:cNvSpPr>
                        <a:spLocks noChangeArrowheads="1"/>
                      </wps:cNvSpPr>
                      <wps:spPr bwMode="auto">
                        <a:xfrm>
                          <a:off x="7407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AutoShape 68"/>
                      <wps:cNvSpPr>
                        <a:spLocks/>
                      </wps:cNvSpPr>
                      <wps:spPr bwMode="auto">
                        <a:xfrm>
                          <a:off x="7772" y="479"/>
                          <a:ext cx="363" cy="359"/>
                        </a:xfrm>
                        <a:custGeom>
                          <a:avLst/>
                          <a:gdLst>
                            <a:gd name="T0" fmla="+- 0 8135 7773"/>
                            <a:gd name="T1" fmla="*/ T0 w 363"/>
                            <a:gd name="T2" fmla="+- 0 635 480"/>
                            <a:gd name="T3" fmla="*/ 635 h 359"/>
                            <a:gd name="T4" fmla="+- 0 7773 7773"/>
                            <a:gd name="T5" fmla="*/ T4 w 363"/>
                            <a:gd name="T6" fmla="+- 0 635 480"/>
                            <a:gd name="T7" fmla="*/ 635 h 359"/>
                            <a:gd name="T8" fmla="+- 0 7773 7773"/>
                            <a:gd name="T9" fmla="*/ T8 w 363"/>
                            <a:gd name="T10" fmla="+- 0 838 480"/>
                            <a:gd name="T11" fmla="*/ 838 h 359"/>
                            <a:gd name="T12" fmla="+- 0 8135 7773"/>
                            <a:gd name="T13" fmla="*/ T12 w 363"/>
                            <a:gd name="T14" fmla="+- 0 838 480"/>
                            <a:gd name="T15" fmla="*/ 838 h 359"/>
                            <a:gd name="T16" fmla="+- 0 8135 7773"/>
                            <a:gd name="T17" fmla="*/ T16 w 363"/>
                            <a:gd name="T18" fmla="+- 0 635 480"/>
                            <a:gd name="T19" fmla="*/ 635 h 359"/>
                            <a:gd name="T20" fmla="+- 0 8135 7773"/>
                            <a:gd name="T21" fmla="*/ T20 w 363"/>
                            <a:gd name="T22" fmla="+- 0 480 480"/>
                            <a:gd name="T23" fmla="*/ 480 h 359"/>
                            <a:gd name="T24" fmla="+- 0 7773 7773"/>
                            <a:gd name="T25" fmla="*/ T24 w 363"/>
                            <a:gd name="T26" fmla="+- 0 480 480"/>
                            <a:gd name="T27" fmla="*/ 480 h 359"/>
                            <a:gd name="T28" fmla="+- 0 7773 7773"/>
                            <a:gd name="T29" fmla="*/ T28 w 363"/>
                            <a:gd name="T30" fmla="+- 0 543 480"/>
                            <a:gd name="T31" fmla="*/ 543 h 359"/>
                            <a:gd name="T32" fmla="+- 0 8135 7773"/>
                            <a:gd name="T33" fmla="*/ T32 w 363"/>
                            <a:gd name="T34" fmla="+- 0 543 480"/>
                            <a:gd name="T35" fmla="*/ 543 h 359"/>
                            <a:gd name="T36" fmla="+- 0 8135 7773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2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2" y="358"/>
                              </a:lnTo>
                              <a:lnTo>
                                <a:pt x="362" y="155"/>
                              </a:lnTo>
                              <a:close/>
                              <a:moveTo>
                                <a:pt x="362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2" y="63"/>
                              </a:lnTo>
                              <a:lnTo>
                                <a:pt x="3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Rectangle 69"/>
                      <wps:cNvSpPr>
                        <a:spLocks noChangeArrowheads="1"/>
                      </wps:cNvSpPr>
                      <wps:spPr bwMode="auto">
                        <a:xfrm>
                          <a:off x="7772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Rectangle 70"/>
                      <wps:cNvSpPr>
                        <a:spLocks noChangeArrowheads="1"/>
                      </wps:cNvSpPr>
                      <wps:spPr bwMode="auto">
                        <a:xfrm>
                          <a:off x="7772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" name="AutoShape 71"/>
                      <wps:cNvSpPr>
                        <a:spLocks/>
                      </wps:cNvSpPr>
                      <wps:spPr bwMode="auto">
                        <a:xfrm>
                          <a:off x="8137" y="479"/>
                          <a:ext cx="363" cy="359"/>
                        </a:xfrm>
                        <a:custGeom>
                          <a:avLst/>
                          <a:gdLst>
                            <a:gd name="T0" fmla="+- 0 8500 8137"/>
                            <a:gd name="T1" fmla="*/ T0 w 363"/>
                            <a:gd name="T2" fmla="+- 0 635 480"/>
                            <a:gd name="T3" fmla="*/ 635 h 359"/>
                            <a:gd name="T4" fmla="+- 0 8137 8137"/>
                            <a:gd name="T5" fmla="*/ T4 w 363"/>
                            <a:gd name="T6" fmla="+- 0 635 480"/>
                            <a:gd name="T7" fmla="*/ 635 h 359"/>
                            <a:gd name="T8" fmla="+- 0 8137 8137"/>
                            <a:gd name="T9" fmla="*/ T8 w 363"/>
                            <a:gd name="T10" fmla="+- 0 838 480"/>
                            <a:gd name="T11" fmla="*/ 838 h 359"/>
                            <a:gd name="T12" fmla="+- 0 8500 8137"/>
                            <a:gd name="T13" fmla="*/ T12 w 363"/>
                            <a:gd name="T14" fmla="+- 0 838 480"/>
                            <a:gd name="T15" fmla="*/ 838 h 359"/>
                            <a:gd name="T16" fmla="+- 0 8500 8137"/>
                            <a:gd name="T17" fmla="*/ T16 w 363"/>
                            <a:gd name="T18" fmla="+- 0 635 480"/>
                            <a:gd name="T19" fmla="*/ 635 h 359"/>
                            <a:gd name="T20" fmla="+- 0 8500 8137"/>
                            <a:gd name="T21" fmla="*/ T20 w 363"/>
                            <a:gd name="T22" fmla="+- 0 480 480"/>
                            <a:gd name="T23" fmla="*/ 480 h 359"/>
                            <a:gd name="T24" fmla="+- 0 8137 8137"/>
                            <a:gd name="T25" fmla="*/ T24 w 363"/>
                            <a:gd name="T26" fmla="+- 0 480 480"/>
                            <a:gd name="T27" fmla="*/ 480 h 359"/>
                            <a:gd name="T28" fmla="+- 0 8137 8137"/>
                            <a:gd name="T29" fmla="*/ T28 w 363"/>
                            <a:gd name="T30" fmla="+- 0 543 480"/>
                            <a:gd name="T31" fmla="*/ 543 h 359"/>
                            <a:gd name="T32" fmla="+- 0 8500 8137"/>
                            <a:gd name="T33" fmla="*/ T32 w 363"/>
                            <a:gd name="T34" fmla="+- 0 543 480"/>
                            <a:gd name="T35" fmla="*/ 543 h 359"/>
                            <a:gd name="T36" fmla="+- 0 8500 8137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" name="Rectangle 72"/>
                      <wps:cNvSpPr>
                        <a:spLocks noChangeArrowheads="1"/>
                      </wps:cNvSpPr>
                      <wps:spPr bwMode="auto">
                        <a:xfrm>
                          <a:off x="8137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Rectangle 73"/>
                      <wps:cNvSpPr>
                        <a:spLocks noChangeArrowheads="1"/>
                      </wps:cNvSpPr>
                      <wps:spPr bwMode="auto">
                        <a:xfrm>
                          <a:off x="8137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AutoShape 74"/>
                      <wps:cNvSpPr>
                        <a:spLocks/>
                      </wps:cNvSpPr>
                      <wps:spPr bwMode="auto">
                        <a:xfrm>
                          <a:off x="8502" y="479"/>
                          <a:ext cx="363" cy="359"/>
                        </a:xfrm>
                        <a:custGeom>
                          <a:avLst/>
                          <a:gdLst>
                            <a:gd name="T0" fmla="+- 0 8865 8502"/>
                            <a:gd name="T1" fmla="*/ T0 w 363"/>
                            <a:gd name="T2" fmla="+- 0 635 480"/>
                            <a:gd name="T3" fmla="*/ 635 h 359"/>
                            <a:gd name="T4" fmla="+- 0 8502 8502"/>
                            <a:gd name="T5" fmla="*/ T4 w 363"/>
                            <a:gd name="T6" fmla="+- 0 635 480"/>
                            <a:gd name="T7" fmla="*/ 635 h 359"/>
                            <a:gd name="T8" fmla="+- 0 8502 8502"/>
                            <a:gd name="T9" fmla="*/ T8 w 363"/>
                            <a:gd name="T10" fmla="+- 0 838 480"/>
                            <a:gd name="T11" fmla="*/ 838 h 359"/>
                            <a:gd name="T12" fmla="+- 0 8865 8502"/>
                            <a:gd name="T13" fmla="*/ T12 w 363"/>
                            <a:gd name="T14" fmla="+- 0 838 480"/>
                            <a:gd name="T15" fmla="*/ 838 h 359"/>
                            <a:gd name="T16" fmla="+- 0 8865 8502"/>
                            <a:gd name="T17" fmla="*/ T16 w 363"/>
                            <a:gd name="T18" fmla="+- 0 635 480"/>
                            <a:gd name="T19" fmla="*/ 635 h 359"/>
                            <a:gd name="T20" fmla="+- 0 8865 8502"/>
                            <a:gd name="T21" fmla="*/ T20 w 363"/>
                            <a:gd name="T22" fmla="+- 0 480 480"/>
                            <a:gd name="T23" fmla="*/ 480 h 359"/>
                            <a:gd name="T24" fmla="+- 0 8502 8502"/>
                            <a:gd name="T25" fmla="*/ T24 w 363"/>
                            <a:gd name="T26" fmla="+- 0 480 480"/>
                            <a:gd name="T27" fmla="*/ 480 h 359"/>
                            <a:gd name="T28" fmla="+- 0 8502 8502"/>
                            <a:gd name="T29" fmla="*/ T28 w 363"/>
                            <a:gd name="T30" fmla="+- 0 543 480"/>
                            <a:gd name="T31" fmla="*/ 543 h 359"/>
                            <a:gd name="T32" fmla="+- 0 8865 8502"/>
                            <a:gd name="T33" fmla="*/ T32 w 363"/>
                            <a:gd name="T34" fmla="+- 0 543 480"/>
                            <a:gd name="T35" fmla="*/ 543 h 359"/>
                            <a:gd name="T36" fmla="+- 0 8865 8502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3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3" y="358"/>
                              </a:lnTo>
                              <a:lnTo>
                                <a:pt x="363" y="155"/>
                              </a:lnTo>
                              <a:close/>
                              <a:moveTo>
                                <a:pt x="363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3" y="63"/>
                              </a:lnTo>
                              <a:lnTo>
                                <a:pt x="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Rectangle 75"/>
                      <wps:cNvSpPr>
                        <a:spLocks noChangeArrowheads="1"/>
                      </wps:cNvSpPr>
                      <wps:spPr bwMode="auto">
                        <a:xfrm>
                          <a:off x="8502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" name="Rectangle 76"/>
                      <wps:cNvSpPr>
                        <a:spLocks noChangeArrowheads="1"/>
                      </wps:cNvSpPr>
                      <wps:spPr bwMode="auto">
                        <a:xfrm>
                          <a:off x="8502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" name="AutoShape 77"/>
                      <wps:cNvSpPr>
                        <a:spLocks/>
                      </wps:cNvSpPr>
                      <wps:spPr bwMode="auto">
                        <a:xfrm>
                          <a:off x="8867" y="479"/>
                          <a:ext cx="363" cy="359"/>
                        </a:xfrm>
                        <a:custGeom>
                          <a:avLst/>
                          <a:gdLst>
                            <a:gd name="T0" fmla="+- 0 9230 8868"/>
                            <a:gd name="T1" fmla="*/ T0 w 363"/>
                            <a:gd name="T2" fmla="+- 0 635 480"/>
                            <a:gd name="T3" fmla="*/ 635 h 359"/>
                            <a:gd name="T4" fmla="+- 0 8868 8868"/>
                            <a:gd name="T5" fmla="*/ T4 w 363"/>
                            <a:gd name="T6" fmla="+- 0 635 480"/>
                            <a:gd name="T7" fmla="*/ 635 h 359"/>
                            <a:gd name="T8" fmla="+- 0 8868 8868"/>
                            <a:gd name="T9" fmla="*/ T8 w 363"/>
                            <a:gd name="T10" fmla="+- 0 838 480"/>
                            <a:gd name="T11" fmla="*/ 838 h 359"/>
                            <a:gd name="T12" fmla="+- 0 9230 8868"/>
                            <a:gd name="T13" fmla="*/ T12 w 363"/>
                            <a:gd name="T14" fmla="+- 0 838 480"/>
                            <a:gd name="T15" fmla="*/ 838 h 359"/>
                            <a:gd name="T16" fmla="+- 0 9230 8868"/>
                            <a:gd name="T17" fmla="*/ T16 w 363"/>
                            <a:gd name="T18" fmla="+- 0 635 480"/>
                            <a:gd name="T19" fmla="*/ 635 h 359"/>
                            <a:gd name="T20" fmla="+- 0 9230 8868"/>
                            <a:gd name="T21" fmla="*/ T20 w 363"/>
                            <a:gd name="T22" fmla="+- 0 480 480"/>
                            <a:gd name="T23" fmla="*/ 480 h 359"/>
                            <a:gd name="T24" fmla="+- 0 8868 8868"/>
                            <a:gd name="T25" fmla="*/ T24 w 363"/>
                            <a:gd name="T26" fmla="+- 0 480 480"/>
                            <a:gd name="T27" fmla="*/ 480 h 359"/>
                            <a:gd name="T28" fmla="+- 0 8868 8868"/>
                            <a:gd name="T29" fmla="*/ T28 w 363"/>
                            <a:gd name="T30" fmla="+- 0 543 480"/>
                            <a:gd name="T31" fmla="*/ 543 h 359"/>
                            <a:gd name="T32" fmla="+- 0 9230 8868"/>
                            <a:gd name="T33" fmla="*/ T32 w 363"/>
                            <a:gd name="T34" fmla="+- 0 543 480"/>
                            <a:gd name="T35" fmla="*/ 543 h 359"/>
                            <a:gd name="T36" fmla="+- 0 9230 8868"/>
                            <a:gd name="T37" fmla="*/ T36 w 363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3" h="359">
                              <a:moveTo>
                                <a:pt x="362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2" y="358"/>
                              </a:lnTo>
                              <a:lnTo>
                                <a:pt x="362" y="155"/>
                              </a:lnTo>
                              <a:close/>
                              <a:moveTo>
                                <a:pt x="362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2" y="63"/>
                              </a:lnTo>
                              <a:lnTo>
                                <a:pt x="3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Rectangle 78"/>
                      <wps:cNvSpPr>
                        <a:spLocks noChangeArrowheads="1"/>
                      </wps:cNvSpPr>
                      <wps:spPr bwMode="auto">
                        <a:xfrm>
                          <a:off x="8867" y="542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" name="Rectangle 79"/>
                      <wps:cNvSpPr>
                        <a:spLocks noChangeArrowheads="1"/>
                      </wps:cNvSpPr>
                      <wps:spPr bwMode="auto">
                        <a:xfrm>
                          <a:off x="8867" y="479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" name="AutoShape 80"/>
                      <wps:cNvSpPr>
                        <a:spLocks/>
                      </wps:cNvSpPr>
                      <wps:spPr bwMode="auto">
                        <a:xfrm>
                          <a:off x="9232" y="479"/>
                          <a:ext cx="365" cy="359"/>
                        </a:xfrm>
                        <a:custGeom>
                          <a:avLst/>
                          <a:gdLst>
                            <a:gd name="T0" fmla="+- 0 9597 9232"/>
                            <a:gd name="T1" fmla="*/ T0 w 365"/>
                            <a:gd name="T2" fmla="+- 0 635 480"/>
                            <a:gd name="T3" fmla="*/ 635 h 359"/>
                            <a:gd name="T4" fmla="+- 0 9232 9232"/>
                            <a:gd name="T5" fmla="*/ T4 w 365"/>
                            <a:gd name="T6" fmla="+- 0 635 480"/>
                            <a:gd name="T7" fmla="*/ 635 h 359"/>
                            <a:gd name="T8" fmla="+- 0 9232 9232"/>
                            <a:gd name="T9" fmla="*/ T8 w 365"/>
                            <a:gd name="T10" fmla="+- 0 838 480"/>
                            <a:gd name="T11" fmla="*/ 838 h 359"/>
                            <a:gd name="T12" fmla="+- 0 9597 9232"/>
                            <a:gd name="T13" fmla="*/ T12 w 365"/>
                            <a:gd name="T14" fmla="+- 0 838 480"/>
                            <a:gd name="T15" fmla="*/ 838 h 359"/>
                            <a:gd name="T16" fmla="+- 0 9597 9232"/>
                            <a:gd name="T17" fmla="*/ T16 w 365"/>
                            <a:gd name="T18" fmla="+- 0 635 480"/>
                            <a:gd name="T19" fmla="*/ 635 h 359"/>
                            <a:gd name="T20" fmla="+- 0 9597 9232"/>
                            <a:gd name="T21" fmla="*/ T20 w 365"/>
                            <a:gd name="T22" fmla="+- 0 480 480"/>
                            <a:gd name="T23" fmla="*/ 480 h 359"/>
                            <a:gd name="T24" fmla="+- 0 9232 9232"/>
                            <a:gd name="T25" fmla="*/ T24 w 365"/>
                            <a:gd name="T26" fmla="+- 0 480 480"/>
                            <a:gd name="T27" fmla="*/ 480 h 359"/>
                            <a:gd name="T28" fmla="+- 0 9232 9232"/>
                            <a:gd name="T29" fmla="*/ T28 w 365"/>
                            <a:gd name="T30" fmla="+- 0 543 480"/>
                            <a:gd name="T31" fmla="*/ 543 h 359"/>
                            <a:gd name="T32" fmla="+- 0 9597 9232"/>
                            <a:gd name="T33" fmla="*/ T32 w 365"/>
                            <a:gd name="T34" fmla="+- 0 543 480"/>
                            <a:gd name="T35" fmla="*/ 543 h 359"/>
                            <a:gd name="T36" fmla="+- 0 9597 9232"/>
                            <a:gd name="T37" fmla="*/ T36 w 365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5" h="359">
                              <a:moveTo>
                                <a:pt x="365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5" y="358"/>
                              </a:lnTo>
                              <a:lnTo>
                                <a:pt x="365" y="155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5" y="63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" name="Rectangle 81"/>
                      <wps:cNvSpPr>
                        <a:spLocks noChangeArrowheads="1"/>
                      </wps:cNvSpPr>
                      <wps:spPr bwMode="auto">
                        <a:xfrm>
                          <a:off x="9232" y="542"/>
                          <a:ext cx="365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Rectangle 82"/>
                      <wps:cNvSpPr>
                        <a:spLocks noChangeArrowheads="1"/>
                      </wps:cNvSpPr>
                      <wps:spPr bwMode="auto">
                        <a:xfrm>
                          <a:off x="9232" y="479"/>
                          <a:ext cx="365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AutoShape 83"/>
                      <wps:cNvSpPr>
                        <a:spLocks/>
                      </wps:cNvSpPr>
                      <wps:spPr bwMode="auto">
                        <a:xfrm>
                          <a:off x="9599" y="479"/>
                          <a:ext cx="366" cy="359"/>
                        </a:xfrm>
                        <a:custGeom>
                          <a:avLst/>
                          <a:gdLst>
                            <a:gd name="T0" fmla="+- 0 9965 9600"/>
                            <a:gd name="T1" fmla="*/ T0 w 366"/>
                            <a:gd name="T2" fmla="+- 0 635 480"/>
                            <a:gd name="T3" fmla="*/ 635 h 359"/>
                            <a:gd name="T4" fmla="+- 0 9600 9600"/>
                            <a:gd name="T5" fmla="*/ T4 w 366"/>
                            <a:gd name="T6" fmla="+- 0 635 480"/>
                            <a:gd name="T7" fmla="*/ 635 h 359"/>
                            <a:gd name="T8" fmla="+- 0 9600 9600"/>
                            <a:gd name="T9" fmla="*/ T8 w 366"/>
                            <a:gd name="T10" fmla="+- 0 838 480"/>
                            <a:gd name="T11" fmla="*/ 838 h 359"/>
                            <a:gd name="T12" fmla="+- 0 9965 9600"/>
                            <a:gd name="T13" fmla="*/ T12 w 366"/>
                            <a:gd name="T14" fmla="+- 0 838 480"/>
                            <a:gd name="T15" fmla="*/ 838 h 359"/>
                            <a:gd name="T16" fmla="+- 0 9965 9600"/>
                            <a:gd name="T17" fmla="*/ T16 w 366"/>
                            <a:gd name="T18" fmla="+- 0 635 480"/>
                            <a:gd name="T19" fmla="*/ 635 h 359"/>
                            <a:gd name="T20" fmla="+- 0 9965 9600"/>
                            <a:gd name="T21" fmla="*/ T20 w 366"/>
                            <a:gd name="T22" fmla="+- 0 480 480"/>
                            <a:gd name="T23" fmla="*/ 480 h 359"/>
                            <a:gd name="T24" fmla="+- 0 9600 9600"/>
                            <a:gd name="T25" fmla="*/ T24 w 366"/>
                            <a:gd name="T26" fmla="+- 0 480 480"/>
                            <a:gd name="T27" fmla="*/ 480 h 359"/>
                            <a:gd name="T28" fmla="+- 0 9600 9600"/>
                            <a:gd name="T29" fmla="*/ T28 w 366"/>
                            <a:gd name="T30" fmla="+- 0 543 480"/>
                            <a:gd name="T31" fmla="*/ 543 h 359"/>
                            <a:gd name="T32" fmla="+- 0 9965 9600"/>
                            <a:gd name="T33" fmla="*/ T32 w 366"/>
                            <a:gd name="T34" fmla="+- 0 543 480"/>
                            <a:gd name="T35" fmla="*/ 543 h 359"/>
                            <a:gd name="T36" fmla="+- 0 9965 9600"/>
                            <a:gd name="T37" fmla="*/ T36 w 366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6" h="359">
                              <a:moveTo>
                                <a:pt x="365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5" y="358"/>
                              </a:lnTo>
                              <a:lnTo>
                                <a:pt x="365" y="155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5" y="63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5" name="Rectangle 84"/>
                      <wps:cNvSpPr>
                        <a:spLocks noChangeArrowheads="1"/>
                      </wps:cNvSpPr>
                      <wps:spPr bwMode="auto">
                        <a:xfrm>
                          <a:off x="9599" y="542"/>
                          <a:ext cx="366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6" name="Rectangle 85"/>
                      <wps:cNvSpPr>
                        <a:spLocks noChangeArrowheads="1"/>
                      </wps:cNvSpPr>
                      <wps:spPr bwMode="auto">
                        <a:xfrm>
                          <a:off x="9599" y="479"/>
                          <a:ext cx="366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" name="AutoShape 86"/>
                      <wps:cNvSpPr>
                        <a:spLocks/>
                      </wps:cNvSpPr>
                      <wps:spPr bwMode="auto">
                        <a:xfrm>
                          <a:off x="9966" y="479"/>
                          <a:ext cx="366" cy="359"/>
                        </a:xfrm>
                        <a:custGeom>
                          <a:avLst/>
                          <a:gdLst>
                            <a:gd name="T0" fmla="+- 0 10332 9967"/>
                            <a:gd name="T1" fmla="*/ T0 w 366"/>
                            <a:gd name="T2" fmla="+- 0 635 480"/>
                            <a:gd name="T3" fmla="*/ 635 h 359"/>
                            <a:gd name="T4" fmla="+- 0 9967 9967"/>
                            <a:gd name="T5" fmla="*/ T4 w 366"/>
                            <a:gd name="T6" fmla="+- 0 635 480"/>
                            <a:gd name="T7" fmla="*/ 635 h 359"/>
                            <a:gd name="T8" fmla="+- 0 9967 9967"/>
                            <a:gd name="T9" fmla="*/ T8 w 366"/>
                            <a:gd name="T10" fmla="+- 0 838 480"/>
                            <a:gd name="T11" fmla="*/ 838 h 359"/>
                            <a:gd name="T12" fmla="+- 0 10332 9967"/>
                            <a:gd name="T13" fmla="*/ T12 w 366"/>
                            <a:gd name="T14" fmla="+- 0 838 480"/>
                            <a:gd name="T15" fmla="*/ 838 h 359"/>
                            <a:gd name="T16" fmla="+- 0 10332 9967"/>
                            <a:gd name="T17" fmla="*/ T16 w 366"/>
                            <a:gd name="T18" fmla="+- 0 635 480"/>
                            <a:gd name="T19" fmla="*/ 635 h 359"/>
                            <a:gd name="T20" fmla="+- 0 10332 9967"/>
                            <a:gd name="T21" fmla="*/ T20 w 366"/>
                            <a:gd name="T22" fmla="+- 0 480 480"/>
                            <a:gd name="T23" fmla="*/ 480 h 359"/>
                            <a:gd name="T24" fmla="+- 0 9967 9967"/>
                            <a:gd name="T25" fmla="*/ T24 w 366"/>
                            <a:gd name="T26" fmla="+- 0 480 480"/>
                            <a:gd name="T27" fmla="*/ 480 h 359"/>
                            <a:gd name="T28" fmla="+- 0 9967 9967"/>
                            <a:gd name="T29" fmla="*/ T28 w 366"/>
                            <a:gd name="T30" fmla="+- 0 543 480"/>
                            <a:gd name="T31" fmla="*/ 543 h 359"/>
                            <a:gd name="T32" fmla="+- 0 10332 9967"/>
                            <a:gd name="T33" fmla="*/ T32 w 366"/>
                            <a:gd name="T34" fmla="+- 0 543 480"/>
                            <a:gd name="T35" fmla="*/ 543 h 359"/>
                            <a:gd name="T36" fmla="+- 0 10332 9967"/>
                            <a:gd name="T37" fmla="*/ T36 w 366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6" h="359">
                              <a:moveTo>
                                <a:pt x="365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5" y="358"/>
                              </a:lnTo>
                              <a:lnTo>
                                <a:pt x="365" y="155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5" y="63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8" name="Rectangle 87"/>
                      <wps:cNvSpPr>
                        <a:spLocks noChangeArrowheads="1"/>
                      </wps:cNvSpPr>
                      <wps:spPr bwMode="auto">
                        <a:xfrm>
                          <a:off x="9966" y="542"/>
                          <a:ext cx="366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" name="Rectangle 88"/>
                      <wps:cNvSpPr>
                        <a:spLocks noChangeArrowheads="1"/>
                      </wps:cNvSpPr>
                      <wps:spPr bwMode="auto">
                        <a:xfrm>
                          <a:off x="9966" y="479"/>
                          <a:ext cx="366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0" name="AutoShape 89"/>
                      <wps:cNvSpPr>
                        <a:spLocks/>
                      </wps:cNvSpPr>
                      <wps:spPr bwMode="auto">
                        <a:xfrm>
                          <a:off x="10334" y="479"/>
                          <a:ext cx="366" cy="359"/>
                        </a:xfrm>
                        <a:custGeom>
                          <a:avLst/>
                          <a:gdLst>
                            <a:gd name="T0" fmla="+- 0 10699 10334"/>
                            <a:gd name="T1" fmla="*/ T0 w 366"/>
                            <a:gd name="T2" fmla="+- 0 635 480"/>
                            <a:gd name="T3" fmla="*/ 635 h 359"/>
                            <a:gd name="T4" fmla="+- 0 10334 10334"/>
                            <a:gd name="T5" fmla="*/ T4 w 366"/>
                            <a:gd name="T6" fmla="+- 0 635 480"/>
                            <a:gd name="T7" fmla="*/ 635 h 359"/>
                            <a:gd name="T8" fmla="+- 0 10334 10334"/>
                            <a:gd name="T9" fmla="*/ T8 w 366"/>
                            <a:gd name="T10" fmla="+- 0 838 480"/>
                            <a:gd name="T11" fmla="*/ 838 h 359"/>
                            <a:gd name="T12" fmla="+- 0 10699 10334"/>
                            <a:gd name="T13" fmla="*/ T12 w 366"/>
                            <a:gd name="T14" fmla="+- 0 838 480"/>
                            <a:gd name="T15" fmla="*/ 838 h 359"/>
                            <a:gd name="T16" fmla="+- 0 10699 10334"/>
                            <a:gd name="T17" fmla="*/ T16 w 366"/>
                            <a:gd name="T18" fmla="+- 0 635 480"/>
                            <a:gd name="T19" fmla="*/ 635 h 359"/>
                            <a:gd name="T20" fmla="+- 0 10699 10334"/>
                            <a:gd name="T21" fmla="*/ T20 w 366"/>
                            <a:gd name="T22" fmla="+- 0 480 480"/>
                            <a:gd name="T23" fmla="*/ 480 h 359"/>
                            <a:gd name="T24" fmla="+- 0 10334 10334"/>
                            <a:gd name="T25" fmla="*/ T24 w 366"/>
                            <a:gd name="T26" fmla="+- 0 480 480"/>
                            <a:gd name="T27" fmla="*/ 480 h 359"/>
                            <a:gd name="T28" fmla="+- 0 10334 10334"/>
                            <a:gd name="T29" fmla="*/ T28 w 366"/>
                            <a:gd name="T30" fmla="+- 0 543 480"/>
                            <a:gd name="T31" fmla="*/ 543 h 359"/>
                            <a:gd name="T32" fmla="+- 0 10699 10334"/>
                            <a:gd name="T33" fmla="*/ T32 w 366"/>
                            <a:gd name="T34" fmla="+- 0 543 480"/>
                            <a:gd name="T35" fmla="*/ 543 h 359"/>
                            <a:gd name="T36" fmla="+- 0 10699 10334"/>
                            <a:gd name="T37" fmla="*/ T36 w 366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6" h="359">
                              <a:moveTo>
                                <a:pt x="365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5" y="358"/>
                              </a:lnTo>
                              <a:lnTo>
                                <a:pt x="365" y="155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5" y="63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" name="Rectangle 90"/>
                      <wps:cNvSpPr>
                        <a:spLocks noChangeArrowheads="1"/>
                      </wps:cNvSpPr>
                      <wps:spPr bwMode="auto">
                        <a:xfrm>
                          <a:off x="10334" y="542"/>
                          <a:ext cx="366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" name="Rectangle 91"/>
                      <wps:cNvSpPr>
                        <a:spLocks noChangeArrowheads="1"/>
                      </wps:cNvSpPr>
                      <wps:spPr bwMode="auto">
                        <a:xfrm>
                          <a:off x="10334" y="479"/>
                          <a:ext cx="366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" name="AutoShape 92"/>
                      <wps:cNvSpPr>
                        <a:spLocks/>
                      </wps:cNvSpPr>
                      <wps:spPr bwMode="auto">
                        <a:xfrm>
                          <a:off x="10701" y="479"/>
                          <a:ext cx="366" cy="359"/>
                        </a:xfrm>
                        <a:custGeom>
                          <a:avLst/>
                          <a:gdLst>
                            <a:gd name="T0" fmla="+- 0 11066 10701"/>
                            <a:gd name="T1" fmla="*/ T0 w 366"/>
                            <a:gd name="T2" fmla="+- 0 635 480"/>
                            <a:gd name="T3" fmla="*/ 635 h 359"/>
                            <a:gd name="T4" fmla="+- 0 10701 10701"/>
                            <a:gd name="T5" fmla="*/ T4 w 366"/>
                            <a:gd name="T6" fmla="+- 0 635 480"/>
                            <a:gd name="T7" fmla="*/ 635 h 359"/>
                            <a:gd name="T8" fmla="+- 0 10701 10701"/>
                            <a:gd name="T9" fmla="*/ T8 w 366"/>
                            <a:gd name="T10" fmla="+- 0 838 480"/>
                            <a:gd name="T11" fmla="*/ 838 h 359"/>
                            <a:gd name="T12" fmla="+- 0 11066 10701"/>
                            <a:gd name="T13" fmla="*/ T12 w 366"/>
                            <a:gd name="T14" fmla="+- 0 838 480"/>
                            <a:gd name="T15" fmla="*/ 838 h 359"/>
                            <a:gd name="T16" fmla="+- 0 11066 10701"/>
                            <a:gd name="T17" fmla="*/ T16 w 366"/>
                            <a:gd name="T18" fmla="+- 0 635 480"/>
                            <a:gd name="T19" fmla="*/ 635 h 359"/>
                            <a:gd name="T20" fmla="+- 0 11066 10701"/>
                            <a:gd name="T21" fmla="*/ T20 w 366"/>
                            <a:gd name="T22" fmla="+- 0 480 480"/>
                            <a:gd name="T23" fmla="*/ 480 h 359"/>
                            <a:gd name="T24" fmla="+- 0 10701 10701"/>
                            <a:gd name="T25" fmla="*/ T24 w 366"/>
                            <a:gd name="T26" fmla="+- 0 480 480"/>
                            <a:gd name="T27" fmla="*/ 480 h 359"/>
                            <a:gd name="T28" fmla="+- 0 10701 10701"/>
                            <a:gd name="T29" fmla="*/ T28 w 366"/>
                            <a:gd name="T30" fmla="+- 0 543 480"/>
                            <a:gd name="T31" fmla="*/ 543 h 359"/>
                            <a:gd name="T32" fmla="+- 0 11066 10701"/>
                            <a:gd name="T33" fmla="*/ T32 w 366"/>
                            <a:gd name="T34" fmla="+- 0 543 480"/>
                            <a:gd name="T35" fmla="*/ 543 h 359"/>
                            <a:gd name="T36" fmla="+- 0 11066 10701"/>
                            <a:gd name="T37" fmla="*/ T36 w 366"/>
                            <a:gd name="T38" fmla="+- 0 480 480"/>
                            <a:gd name="T39" fmla="*/ 480 h 3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66" h="359">
                              <a:moveTo>
                                <a:pt x="365" y="155"/>
                              </a:moveTo>
                              <a:lnTo>
                                <a:pt x="0" y="155"/>
                              </a:lnTo>
                              <a:lnTo>
                                <a:pt x="0" y="358"/>
                              </a:lnTo>
                              <a:lnTo>
                                <a:pt x="365" y="358"/>
                              </a:lnTo>
                              <a:lnTo>
                                <a:pt x="365" y="155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0" y="0"/>
                              </a:lnTo>
                              <a:lnTo>
                                <a:pt x="0" y="63"/>
                              </a:lnTo>
                              <a:lnTo>
                                <a:pt x="365" y="63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" name="Rectangle 93"/>
                      <wps:cNvSpPr>
                        <a:spLocks noChangeArrowheads="1"/>
                      </wps:cNvSpPr>
                      <wps:spPr bwMode="auto">
                        <a:xfrm>
                          <a:off x="10701" y="542"/>
                          <a:ext cx="366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" name="Rectangle 94"/>
                      <wps:cNvSpPr>
                        <a:spLocks noChangeArrowheads="1"/>
                      </wps:cNvSpPr>
                      <wps:spPr bwMode="auto">
                        <a:xfrm>
                          <a:off x="10701" y="479"/>
                          <a:ext cx="366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" name="Rectangle 95"/>
                      <wps:cNvSpPr>
                        <a:spLocks noChangeArrowheads="1"/>
                      </wps:cNvSpPr>
                      <wps:spPr bwMode="auto">
                        <a:xfrm>
                          <a:off x="11068" y="479"/>
                          <a:ext cx="359" cy="3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" name="Freeform 96"/>
                      <wps:cNvSpPr>
                        <a:spLocks/>
                      </wps:cNvSpPr>
                      <wps:spPr bwMode="auto">
                        <a:xfrm>
                          <a:off x="11068" y="542"/>
                          <a:ext cx="296" cy="296"/>
                        </a:xfrm>
                        <a:custGeom>
                          <a:avLst/>
                          <a:gdLst>
                            <a:gd name="T0" fmla="+- 0 11364 11068"/>
                            <a:gd name="T1" fmla="*/ T0 w 296"/>
                            <a:gd name="T2" fmla="+- 0 543 543"/>
                            <a:gd name="T3" fmla="*/ 543 h 296"/>
                            <a:gd name="T4" fmla="+- 0 11272 11068"/>
                            <a:gd name="T5" fmla="*/ T4 w 296"/>
                            <a:gd name="T6" fmla="+- 0 543 543"/>
                            <a:gd name="T7" fmla="*/ 543 h 296"/>
                            <a:gd name="T8" fmla="+- 0 11068 11068"/>
                            <a:gd name="T9" fmla="*/ T8 w 296"/>
                            <a:gd name="T10" fmla="+- 0 543 543"/>
                            <a:gd name="T11" fmla="*/ 543 h 296"/>
                            <a:gd name="T12" fmla="+- 0 11068 11068"/>
                            <a:gd name="T13" fmla="*/ T12 w 296"/>
                            <a:gd name="T14" fmla="+- 0 635 543"/>
                            <a:gd name="T15" fmla="*/ 635 h 296"/>
                            <a:gd name="T16" fmla="+- 0 11272 11068"/>
                            <a:gd name="T17" fmla="*/ T16 w 296"/>
                            <a:gd name="T18" fmla="+- 0 635 543"/>
                            <a:gd name="T19" fmla="*/ 635 h 296"/>
                            <a:gd name="T20" fmla="+- 0 11272 11068"/>
                            <a:gd name="T21" fmla="*/ T20 w 296"/>
                            <a:gd name="T22" fmla="+- 0 838 543"/>
                            <a:gd name="T23" fmla="*/ 838 h 296"/>
                            <a:gd name="T24" fmla="+- 0 11364 11068"/>
                            <a:gd name="T25" fmla="*/ T24 w 296"/>
                            <a:gd name="T26" fmla="+- 0 838 543"/>
                            <a:gd name="T27" fmla="*/ 838 h 296"/>
                            <a:gd name="T28" fmla="+- 0 11364 11068"/>
                            <a:gd name="T29" fmla="*/ T28 w 296"/>
                            <a:gd name="T30" fmla="+- 0 635 543"/>
                            <a:gd name="T31" fmla="*/ 635 h 296"/>
                            <a:gd name="T32" fmla="+- 0 11364 11068"/>
                            <a:gd name="T33" fmla="*/ T32 w 296"/>
                            <a:gd name="T34" fmla="+- 0 543 543"/>
                            <a:gd name="T35" fmla="*/ 543 h 2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296" h="296">
                              <a:moveTo>
                                <a:pt x="296" y="0"/>
                              </a:moveTo>
                              <a:lnTo>
                                <a:pt x="204" y="0"/>
                              </a:lnTo>
                              <a:lnTo>
                                <a:pt x="0" y="0"/>
                              </a:lnTo>
                              <a:lnTo>
                                <a:pt x="0" y="92"/>
                              </a:lnTo>
                              <a:lnTo>
                                <a:pt x="204" y="92"/>
                              </a:lnTo>
                              <a:lnTo>
                                <a:pt x="204" y="295"/>
                              </a:lnTo>
                              <a:lnTo>
                                <a:pt x="296" y="295"/>
                              </a:lnTo>
                              <a:lnTo>
                                <a:pt x="296" y="92"/>
                              </a:lnTo>
                              <a:lnTo>
                                <a:pt x="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" name="AutoShape 97"/>
                      <wps:cNvSpPr>
                        <a:spLocks/>
                      </wps:cNvSpPr>
                      <wps:spPr bwMode="auto">
                        <a:xfrm>
                          <a:off x="11068" y="479"/>
                          <a:ext cx="359" cy="312"/>
                        </a:xfrm>
                        <a:custGeom>
                          <a:avLst/>
                          <a:gdLst>
                            <a:gd name="T0" fmla="+- 0 11426 11068"/>
                            <a:gd name="T1" fmla="*/ T0 w 359"/>
                            <a:gd name="T2" fmla="+- 0 778 480"/>
                            <a:gd name="T3" fmla="*/ 778 h 312"/>
                            <a:gd name="T4" fmla="+- 0 11209 11068"/>
                            <a:gd name="T5" fmla="*/ T4 w 359"/>
                            <a:gd name="T6" fmla="+- 0 778 480"/>
                            <a:gd name="T7" fmla="*/ 778 h 312"/>
                            <a:gd name="T8" fmla="+- 0 11209 11068"/>
                            <a:gd name="T9" fmla="*/ T8 w 359"/>
                            <a:gd name="T10" fmla="+- 0 791 480"/>
                            <a:gd name="T11" fmla="*/ 791 h 312"/>
                            <a:gd name="T12" fmla="+- 0 11426 11068"/>
                            <a:gd name="T13" fmla="*/ T12 w 359"/>
                            <a:gd name="T14" fmla="+- 0 791 480"/>
                            <a:gd name="T15" fmla="*/ 791 h 312"/>
                            <a:gd name="T16" fmla="+- 0 11426 11068"/>
                            <a:gd name="T17" fmla="*/ T16 w 359"/>
                            <a:gd name="T18" fmla="+- 0 778 480"/>
                            <a:gd name="T19" fmla="*/ 778 h 312"/>
                            <a:gd name="T20" fmla="+- 0 11426 11068"/>
                            <a:gd name="T21" fmla="*/ T20 w 359"/>
                            <a:gd name="T22" fmla="+- 0 480 480"/>
                            <a:gd name="T23" fmla="*/ 480 h 312"/>
                            <a:gd name="T24" fmla="+- 0 11426 11068"/>
                            <a:gd name="T25" fmla="*/ T24 w 359"/>
                            <a:gd name="T26" fmla="+- 0 480 480"/>
                            <a:gd name="T27" fmla="*/ 480 h 312"/>
                            <a:gd name="T28" fmla="+- 0 11426 11068"/>
                            <a:gd name="T29" fmla="*/ T28 w 359"/>
                            <a:gd name="T30" fmla="+- 0 480 480"/>
                            <a:gd name="T31" fmla="*/ 480 h 312"/>
                            <a:gd name="T32" fmla="+- 0 11209 11068"/>
                            <a:gd name="T33" fmla="*/ T32 w 359"/>
                            <a:gd name="T34" fmla="+- 0 480 480"/>
                            <a:gd name="T35" fmla="*/ 480 h 312"/>
                            <a:gd name="T36" fmla="+- 0 11209 11068"/>
                            <a:gd name="T37" fmla="*/ T36 w 359"/>
                            <a:gd name="T38" fmla="+- 0 493 480"/>
                            <a:gd name="T39" fmla="*/ 493 h 312"/>
                            <a:gd name="T40" fmla="+- 0 11413 11068"/>
                            <a:gd name="T41" fmla="*/ T40 w 359"/>
                            <a:gd name="T42" fmla="+- 0 493 480"/>
                            <a:gd name="T43" fmla="*/ 493 h 312"/>
                            <a:gd name="T44" fmla="+- 0 11413 11068"/>
                            <a:gd name="T45" fmla="*/ T44 w 359"/>
                            <a:gd name="T46" fmla="+- 0 699 480"/>
                            <a:gd name="T47" fmla="*/ 699 h 312"/>
                            <a:gd name="T48" fmla="+- 0 11208 11068"/>
                            <a:gd name="T49" fmla="*/ T48 w 359"/>
                            <a:gd name="T50" fmla="+- 0 699 480"/>
                            <a:gd name="T51" fmla="*/ 699 h 312"/>
                            <a:gd name="T52" fmla="+- 0 11208 11068"/>
                            <a:gd name="T53" fmla="*/ T52 w 359"/>
                            <a:gd name="T54" fmla="+- 0 480 480"/>
                            <a:gd name="T55" fmla="*/ 480 h 312"/>
                            <a:gd name="T56" fmla="+- 0 11194 11068"/>
                            <a:gd name="T57" fmla="*/ T56 w 359"/>
                            <a:gd name="T58" fmla="+- 0 480 480"/>
                            <a:gd name="T59" fmla="*/ 480 h 312"/>
                            <a:gd name="T60" fmla="+- 0 11194 11068"/>
                            <a:gd name="T61" fmla="*/ T60 w 359"/>
                            <a:gd name="T62" fmla="+- 0 699 480"/>
                            <a:gd name="T63" fmla="*/ 699 h 312"/>
                            <a:gd name="T64" fmla="+- 0 11145 11068"/>
                            <a:gd name="T65" fmla="*/ T64 w 359"/>
                            <a:gd name="T66" fmla="+- 0 699 480"/>
                            <a:gd name="T67" fmla="*/ 699 h 312"/>
                            <a:gd name="T68" fmla="+- 0 11145 11068"/>
                            <a:gd name="T69" fmla="*/ T68 w 359"/>
                            <a:gd name="T70" fmla="+- 0 493 480"/>
                            <a:gd name="T71" fmla="*/ 493 h 312"/>
                            <a:gd name="T72" fmla="+- 0 11145 11068"/>
                            <a:gd name="T73" fmla="*/ T72 w 359"/>
                            <a:gd name="T74" fmla="+- 0 493 480"/>
                            <a:gd name="T75" fmla="*/ 493 h 312"/>
                            <a:gd name="T76" fmla="+- 0 11145 11068"/>
                            <a:gd name="T77" fmla="*/ T76 w 359"/>
                            <a:gd name="T78" fmla="+- 0 480 480"/>
                            <a:gd name="T79" fmla="*/ 480 h 312"/>
                            <a:gd name="T80" fmla="+- 0 11068 11068"/>
                            <a:gd name="T81" fmla="*/ T80 w 359"/>
                            <a:gd name="T82" fmla="+- 0 480 480"/>
                            <a:gd name="T83" fmla="*/ 480 h 312"/>
                            <a:gd name="T84" fmla="+- 0 11068 11068"/>
                            <a:gd name="T85" fmla="*/ T84 w 359"/>
                            <a:gd name="T86" fmla="+- 0 493 480"/>
                            <a:gd name="T87" fmla="*/ 493 h 312"/>
                            <a:gd name="T88" fmla="+- 0 11131 11068"/>
                            <a:gd name="T89" fmla="*/ T88 w 359"/>
                            <a:gd name="T90" fmla="+- 0 493 480"/>
                            <a:gd name="T91" fmla="*/ 493 h 312"/>
                            <a:gd name="T92" fmla="+- 0 11131 11068"/>
                            <a:gd name="T93" fmla="*/ T92 w 359"/>
                            <a:gd name="T94" fmla="+- 0 699 480"/>
                            <a:gd name="T95" fmla="*/ 699 h 312"/>
                            <a:gd name="T96" fmla="+- 0 11131 11068"/>
                            <a:gd name="T97" fmla="*/ T96 w 359"/>
                            <a:gd name="T98" fmla="+- 0 713 480"/>
                            <a:gd name="T99" fmla="*/ 713 h 312"/>
                            <a:gd name="T100" fmla="+- 0 11145 11068"/>
                            <a:gd name="T101" fmla="*/ T100 w 359"/>
                            <a:gd name="T102" fmla="+- 0 713 480"/>
                            <a:gd name="T103" fmla="*/ 713 h 312"/>
                            <a:gd name="T104" fmla="+- 0 11194 11068"/>
                            <a:gd name="T105" fmla="*/ T104 w 359"/>
                            <a:gd name="T106" fmla="+- 0 713 480"/>
                            <a:gd name="T107" fmla="*/ 713 h 312"/>
                            <a:gd name="T108" fmla="+- 0 11194 11068"/>
                            <a:gd name="T109" fmla="*/ T108 w 359"/>
                            <a:gd name="T110" fmla="+- 0 791 480"/>
                            <a:gd name="T111" fmla="*/ 791 h 312"/>
                            <a:gd name="T112" fmla="+- 0 11208 11068"/>
                            <a:gd name="T113" fmla="*/ T112 w 359"/>
                            <a:gd name="T114" fmla="+- 0 791 480"/>
                            <a:gd name="T115" fmla="*/ 791 h 312"/>
                            <a:gd name="T116" fmla="+- 0 11208 11068"/>
                            <a:gd name="T117" fmla="*/ T116 w 359"/>
                            <a:gd name="T118" fmla="+- 0 713 480"/>
                            <a:gd name="T119" fmla="*/ 713 h 312"/>
                            <a:gd name="T120" fmla="+- 0 11413 11068"/>
                            <a:gd name="T121" fmla="*/ T120 w 359"/>
                            <a:gd name="T122" fmla="+- 0 713 480"/>
                            <a:gd name="T123" fmla="*/ 713 h 312"/>
                            <a:gd name="T124" fmla="+- 0 11426 11068"/>
                            <a:gd name="T125" fmla="*/ T124 w 359"/>
                            <a:gd name="T126" fmla="+- 0 713 480"/>
                            <a:gd name="T127" fmla="*/ 713 h 312"/>
                            <a:gd name="T128" fmla="+- 0 11426 11068"/>
                            <a:gd name="T129" fmla="*/ T128 w 359"/>
                            <a:gd name="T130" fmla="+- 0 713 480"/>
                            <a:gd name="T131" fmla="*/ 713 h 312"/>
                            <a:gd name="T132" fmla="+- 0 11426 11068"/>
                            <a:gd name="T133" fmla="*/ T132 w 359"/>
                            <a:gd name="T134" fmla="+- 0 480 480"/>
                            <a:gd name="T135" fmla="*/ 480 h 3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359" h="312">
                              <a:moveTo>
                                <a:pt x="358" y="298"/>
                              </a:moveTo>
                              <a:lnTo>
                                <a:pt x="141" y="298"/>
                              </a:lnTo>
                              <a:lnTo>
                                <a:pt x="141" y="311"/>
                              </a:lnTo>
                              <a:lnTo>
                                <a:pt x="358" y="311"/>
                              </a:lnTo>
                              <a:lnTo>
                                <a:pt x="358" y="298"/>
                              </a:lnTo>
                              <a:close/>
                              <a:moveTo>
                                <a:pt x="358" y="0"/>
                              </a:moveTo>
                              <a:lnTo>
                                <a:pt x="358" y="0"/>
                              </a:lnTo>
                              <a:lnTo>
                                <a:pt x="141" y="0"/>
                              </a:lnTo>
                              <a:lnTo>
                                <a:pt x="141" y="13"/>
                              </a:lnTo>
                              <a:lnTo>
                                <a:pt x="345" y="13"/>
                              </a:lnTo>
                              <a:lnTo>
                                <a:pt x="345" y="219"/>
                              </a:lnTo>
                              <a:lnTo>
                                <a:pt x="140" y="219"/>
                              </a:lnTo>
                              <a:lnTo>
                                <a:pt x="140" y="0"/>
                              </a:lnTo>
                              <a:lnTo>
                                <a:pt x="126" y="0"/>
                              </a:lnTo>
                              <a:lnTo>
                                <a:pt x="126" y="219"/>
                              </a:lnTo>
                              <a:lnTo>
                                <a:pt x="77" y="219"/>
                              </a:lnTo>
                              <a:lnTo>
                                <a:pt x="77" y="13"/>
                              </a:lnTo>
                              <a:lnTo>
                                <a:pt x="77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63" y="13"/>
                              </a:lnTo>
                              <a:lnTo>
                                <a:pt x="63" y="219"/>
                              </a:lnTo>
                              <a:lnTo>
                                <a:pt x="63" y="233"/>
                              </a:lnTo>
                              <a:lnTo>
                                <a:pt x="77" y="233"/>
                              </a:lnTo>
                              <a:lnTo>
                                <a:pt x="126" y="233"/>
                              </a:lnTo>
                              <a:lnTo>
                                <a:pt x="126" y="311"/>
                              </a:lnTo>
                              <a:lnTo>
                                <a:pt x="140" y="311"/>
                              </a:lnTo>
                              <a:lnTo>
                                <a:pt x="140" y="233"/>
                              </a:lnTo>
                              <a:lnTo>
                                <a:pt x="345" y="233"/>
                              </a:lnTo>
                              <a:lnTo>
                                <a:pt x="358" y="233"/>
                              </a:lnTo>
                              <a:lnTo>
                                <a:pt x="3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" name="AutoShape 98"/>
                      <wps:cNvSpPr>
                        <a:spLocks/>
                      </wps:cNvSpPr>
                      <wps:spPr bwMode="auto">
                        <a:xfrm>
                          <a:off x="11068" y="839"/>
                          <a:ext cx="359" cy="4434"/>
                        </a:xfrm>
                        <a:custGeom>
                          <a:avLst/>
                          <a:gdLst>
                            <a:gd name="T0" fmla="+- 0 11272 11068"/>
                            <a:gd name="T1" fmla="*/ T0 w 359"/>
                            <a:gd name="T2" fmla="+- 0 840 840"/>
                            <a:gd name="T3" fmla="*/ 840 h 4434"/>
                            <a:gd name="T4" fmla="+- 0 11068 11068"/>
                            <a:gd name="T5" fmla="*/ T4 w 359"/>
                            <a:gd name="T6" fmla="+- 0 840 840"/>
                            <a:gd name="T7" fmla="*/ 840 h 4434"/>
                            <a:gd name="T8" fmla="+- 0 11068 11068"/>
                            <a:gd name="T9" fmla="*/ T8 w 359"/>
                            <a:gd name="T10" fmla="+- 0 1208 840"/>
                            <a:gd name="T11" fmla="*/ 1208 h 4434"/>
                            <a:gd name="T12" fmla="+- 0 11272 11068"/>
                            <a:gd name="T13" fmla="*/ T12 w 359"/>
                            <a:gd name="T14" fmla="+- 0 1208 840"/>
                            <a:gd name="T15" fmla="*/ 1208 h 4434"/>
                            <a:gd name="T16" fmla="+- 0 11272 11068"/>
                            <a:gd name="T17" fmla="*/ T16 w 359"/>
                            <a:gd name="T18" fmla="+- 0 840 840"/>
                            <a:gd name="T19" fmla="*/ 840 h 4434"/>
                            <a:gd name="T20" fmla="+- 0 11426 11068"/>
                            <a:gd name="T21" fmla="*/ T20 w 359"/>
                            <a:gd name="T22" fmla="+- 0 840 840"/>
                            <a:gd name="T23" fmla="*/ 840 h 4434"/>
                            <a:gd name="T24" fmla="+- 0 11364 11068"/>
                            <a:gd name="T25" fmla="*/ T24 w 359"/>
                            <a:gd name="T26" fmla="+- 0 840 840"/>
                            <a:gd name="T27" fmla="*/ 840 h 4434"/>
                            <a:gd name="T28" fmla="+- 0 11364 11068"/>
                            <a:gd name="T29" fmla="*/ T28 w 359"/>
                            <a:gd name="T30" fmla="+- 0 5274 840"/>
                            <a:gd name="T31" fmla="*/ 5274 h 4434"/>
                            <a:gd name="T32" fmla="+- 0 11426 11068"/>
                            <a:gd name="T33" fmla="*/ T32 w 359"/>
                            <a:gd name="T34" fmla="+- 0 5274 840"/>
                            <a:gd name="T35" fmla="*/ 5274 h 4434"/>
                            <a:gd name="T36" fmla="+- 0 11426 11068"/>
                            <a:gd name="T37" fmla="*/ T36 w 359"/>
                            <a:gd name="T38" fmla="+- 0 840 840"/>
                            <a:gd name="T39" fmla="*/ 840 h 44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59" h="4434">
                              <a:moveTo>
                                <a:pt x="204" y="0"/>
                              </a:moveTo>
                              <a:lnTo>
                                <a:pt x="0" y="0"/>
                              </a:lnTo>
                              <a:lnTo>
                                <a:pt x="0" y="368"/>
                              </a:lnTo>
                              <a:lnTo>
                                <a:pt x="204" y="368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358" y="0"/>
                              </a:moveTo>
                              <a:lnTo>
                                <a:pt x="296" y="0"/>
                              </a:lnTo>
                              <a:lnTo>
                                <a:pt x="296" y="4434"/>
                              </a:lnTo>
                              <a:lnTo>
                                <a:pt x="358" y="4434"/>
                              </a:lnTo>
                              <a:lnTo>
                                <a:pt x="3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" name="Rectangle 99"/>
                      <wps:cNvSpPr>
                        <a:spLocks noChangeArrowheads="1"/>
                      </wps:cNvSpPr>
                      <wps:spPr bwMode="auto">
                        <a:xfrm>
                          <a:off x="11271" y="839"/>
                          <a:ext cx="93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" name="Rectangle 100"/>
                      <wps:cNvSpPr>
                        <a:spLocks noChangeArrowheads="1"/>
                      </wps:cNvSpPr>
                      <wps:spPr bwMode="auto">
                        <a:xfrm>
                          <a:off x="11068" y="1209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" name="Rectangle 101"/>
                      <wps:cNvSpPr>
                        <a:spLocks noChangeArrowheads="1"/>
                      </wps:cNvSpPr>
                      <wps:spPr bwMode="auto">
                        <a:xfrm>
                          <a:off x="11271" y="1209"/>
                          <a:ext cx="93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" name="Rectangle 102"/>
                      <wps:cNvSpPr>
                        <a:spLocks noChangeArrowheads="1"/>
                      </wps:cNvSpPr>
                      <wps:spPr bwMode="auto">
                        <a:xfrm>
                          <a:off x="11068" y="1579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" name="Rectangle 103"/>
                      <wps:cNvSpPr>
                        <a:spLocks noChangeArrowheads="1"/>
                      </wps:cNvSpPr>
                      <wps:spPr bwMode="auto">
                        <a:xfrm>
                          <a:off x="11271" y="1579"/>
                          <a:ext cx="93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" name="Rectangle 104"/>
                      <wps:cNvSpPr>
                        <a:spLocks noChangeArrowheads="1"/>
                      </wps:cNvSpPr>
                      <wps:spPr bwMode="auto">
                        <a:xfrm>
                          <a:off x="11068" y="1949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" name="Rectangle 105"/>
                      <wps:cNvSpPr>
                        <a:spLocks noChangeArrowheads="1"/>
                      </wps:cNvSpPr>
                      <wps:spPr bwMode="auto">
                        <a:xfrm>
                          <a:off x="11271" y="1949"/>
                          <a:ext cx="93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" name="Rectangle 106"/>
                      <wps:cNvSpPr>
                        <a:spLocks noChangeArrowheads="1"/>
                      </wps:cNvSpPr>
                      <wps:spPr bwMode="auto">
                        <a:xfrm>
                          <a:off x="11068" y="2318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" name="Rectangle 107"/>
                      <wps:cNvSpPr>
                        <a:spLocks noChangeArrowheads="1"/>
                      </wps:cNvSpPr>
                      <wps:spPr bwMode="auto">
                        <a:xfrm>
                          <a:off x="11271" y="2318"/>
                          <a:ext cx="93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9" name="Rectangle 108"/>
                      <wps:cNvSpPr>
                        <a:spLocks noChangeArrowheads="1"/>
                      </wps:cNvSpPr>
                      <wps:spPr bwMode="auto">
                        <a:xfrm>
                          <a:off x="11068" y="2688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0" name="Rectangle 109"/>
                      <wps:cNvSpPr>
                        <a:spLocks noChangeArrowheads="1"/>
                      </wps:cNvSpPr>
                      <wps:spPr bwMode="auto">
                        <a:xfrm>
                          <a:off x="11271" y="2688"/>
                          <a:ext cx="93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" name="Rectangle 110"/>
                      <wps:cNvSpPr>
                        <a:spLocks noChangeArrowheads="1"/>
                      </wps:cNvSpPr>
                      <wps:spPr bwMode="auto">
                        <a:xfrm>
                          <a:off x="11068" y="3058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2" name="Rectangle 111"/>
                      <wps:cNvSpPr>
                        <a:spLocks noChangeArrowheads="1"/>
                      </wps:cNvSpPr>
                      <wps:spPr bwMode="auto">
                        <a:xfrm>
                          <a:off x="11271" y="3058"/>
                          <a:ext cx="93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3" name="Rectangle 112"/>
                      <wps:cNvSpPr>
                        <a:spLocks noChangeArrowheads="1"/>
                      </wps:cNvSpPr>
                      <wps:spPr bwMode="auto">
                        <a:xfrm>
                          <a:off x="11068" y="3427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4" name="Rectangle 113"/>
                      <wps:cNvSpPr>
                        <a:spLocks noChangeArrowheads="1"/>
                      </wps:cNvSpPr>
                      <wps:spPr bwMode="auto">
                        <a:xfrm>
                          <a:off x="11271" y="3427"/>
                          <a:ext cx="93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5" name="Rectangle 114"/>
                      <wps:cNvSpPr>
                        <a:spLocks noChangeArrowheads="1"/>
                      </wps:cNvSpPr>
                      <wps:spPr bwMode="auto">
                        <a:xfrm>
                          <a:off x="11068" y="3797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6" name="Rectangle 115"/>
                      <wps:cNvSpPr>
                        <a:spLocks noChangeArrowheads="1"/>
                      </wps:cNvSpPr>
                      <wps:spPr bwMode="auto">
                        <a:xfrm>
                          <a:off x="11271" y="3797"/>
                          <a:ext cx="93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7" name="Rectangle 116"/>
                      <wps:cNvSpPr>
                        <a:spLocks noChangeArrowheads="1"/>
                      </wps:cNvSpPr>
                      <wps:spPr bwMode="auto">
                        <a:xfrm>
                          <a:off x="11068" y="4166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8" name="Rectangle 117"/>
                      <wps:cNvSpPr>
                        <a:spLocks noChangeArrowheads="1"/>
                      </wps:cNvSpPr>
                      <wps:spPr bwMode="auto">
                        <a:xfrm>
                          <a:off x="11271" y="4166"/>
                          <a:ext cx="93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9" name="Rectangle 118"/>
                      <wps:cNvSpPr>
                        <a:spLocks noChangeArrowheads="1"/>
                      </wps:cNvSpPr>
                      <wps:spPr bwMode="auto">
                        <a:xfrm>
                          <a:off x="11068" y="4536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0" name="Rectangle 119"/>
                      <wps:cNvSpPr>
                        <a:spLocks noChangeArrowheads="1"/>
                      </wps:cNvSpPr>
                      <wps:spPr bwMode="auto">
                        <a:xfrm>
                          <a:off x="11271" y="4536"/>
                          <a:ext cx="93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1" name="Rectangle 120"/>
                      <wps:cNvSpPr>
                        <a:spLocks noChangeArrowheads="1"/>
                      </wps:cNvSpPr>
                      <wps:spPr bwMode="auto">
                        <a:xfrm>
                          <a:off x="11068" y="4906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2" name="AutoShape 121"/>
                      <wps:cNvSpPr>
                        <a:spLocks/>
                      </wps:cNvSpPr>
                      <wps:spPr bwMode="auto">
                        <a:xfrm>
                          <a:off x="542" y="4906"/>
                          <a:ext cx="10822" cy="11390"/>
                        </a:xfrm>
                        <a:custGeom>
                          <a:avLst/>
                          <a:gdLst>
                            <a:gd name="T0" fmla="+- 0 635 543"/>
                            <a:gd name="T1" fmla="*/ T0 w 10822"/>
                            <a:gd name="T2" fmla="+- 0 16001 4906"/>
                            <a:gd name="T3" fmla="*/ 16001 h 11390"/>
                            <a:gd name="T4" fmla="+- 0 543 543"/>
                            <a:gd name="T5" fmla="*/ T4 w 10822"/>
                            <a:gd name="T6" fmla="+- 0 16296 4906"/>
                            <a:gd name="T7" fmla="*/ 16296 h 11390"/>
                            <a:gd name="T8" fmla="+- 0 838 543"/>
                            <a:gd name="T9" fmla="*/ T8 w 10822"/>
                            <a:gd name="T10" fmla="+- 0 16204 4906"/>
                            <a:gd name="T11" fmla="*/ 16204 h 11390"/>
                            <a:gd name="T12" fmla="+- 0 11272 543"/>
                            <a:gd name="T13" fmla="*/ T12 w 10822"/>
                            <a:gd name="T14" fmla="+- 0 15626 4906"/>
                            <a:gd name="T15" fmla="*/ 15626 h 11390"/>
                            <a:gd name="T16" fmla="+- 0 11364 543"/>
                            <a:gd name="T17" fmla="*/ T16 w 10822"/>
                            <a:gd name="T18" fmla="+- 0 14887 4906"/>
                            <a:gd name="T19" fmla="*/ 14887 h 11390"/>
                            <a:gd name="T20" fmla="+- 0 11364 543"/>
                            <a:gd name="T21" fmla="*/ T20 w 10822"/>
                            <a:gd name="T22" fmla="+- 0 15254 4906"/>
                            <a:gd name="T23" fmla="*/ 15254 h 11390"/>
                            <a:gd name="T24" fmla="+- 0 11272 543"/>
                            <a:gd name="T25" fmla="*/ T24 w 10822"/>
                            <a:gd name="T26" fmla="+- 0 14517 4906"/>
                            <a:gd name="T27" fmla="*/ 14517 h 11390"/>
                            <a:gd name="T28" fmla="+- 0 11364 543"/>
                            <a:gd name="T29" fmla="*/ T28 w 10822"/>
                            <a:gd name="T30" fmla="+- 0 14517 4906"/>
                            <a:gd name="T31" fmla="*/ 14517 h 11390"/>
                            <a:gd name="T32" fmla="+- 0 11272 543"/>
                            <a:gd name="T33" fmla="*/ T32 w 10822"/>
                            <a:gd name="T34" fmla="+- 0 14515 4906"/>
                            <a:gd name="T35" fmla="*/ 14515 h 11390"/>
                            <a:gd name="T36" fmla="+- 0 11364 543"/>
                            <a:gd name="T37" fmla="*/ T36 w 10822"/>
                            <a:gd name="T38" fmla="+- 0 13778 4906"/>
                            <a:gd name="T39" fmla="*/ 13778 h 11390"/>
                            <a:gd name="T40" fmla="+- 0 11364 543"/>
                            <a:gd name="T41" fmla="*/ T40 w 10822"/>
                            <a:gd name="T42" fmla="+- 0 14146 4906"/>
                            <a:gd name="T43" fmla="*/ 14146 h 11390"/>
                            <a:gd name="T44" fmla="+- 0 11272 543"/>
                            <a:gd name="T45" fmla="*/ T44 w 10822"/>
                            <a:gd name="T46" fmla="+- 0 13408 4906"/>
                            <a:gd name="T47" fmla="*/ 13408 h 11390"/>
                            <a:gd name="T48" fmla="+- 0 11364 543"/>
                            <a:gd name="T49" fmla="*/ T48 w 10822"/>
                            <a:gd name="T50" fmla="+- 0 13408 4906"/>
                            <a:gd name="T51" fmla="*/ 13408 h 11390"/>
                            <a:gd name="T52" fmla="+- 0 11272 543"/>
                            <a:gd name="T53" fmla="*/ T52 w 10822"/>
                            <a:gd name="T54" fmla="+- 0 13406 4906"/>
                            <a:gd name="T55" fmla="*/ 13406 h 11390"/>
                            <a:gd name="T56" fmla="+- 0 11364 543"/>
                            <a:gd name="T57" fmla="*/ T56 w 10822"/>
                            <a:gd name="T58" fmla="+- 0 12669 4906"/>
                            <a:gd name="T59" fmla="*/ 12669 h 11390"/>
                            <a:gd name="T60" fmla="+- 0 11364 543"/>
                            <a:gd name="T61" fmla="*/ T60 w 10822"/>
                            <a:gd name="T62" fmla="+- 0 13036 4906"/>
                            <a:gd name="T63" fmla="*/ 13036 h 11390"/>
                            <a:gd name="T64" fmla="+- 0 11272 543"/>
                            <a:gd name="T65" fmla="*/ T64 w 10822"/>
                            <a:gd name="T66" fmla="+- 0 12299 4906"/>
                            <a:gd name="T67" fmla="*/ 12299 h 11390"/>
                            <a:gd name="T68" fmla="+- 0 11364 543"/>
                            <a:gd name="T69" fmla="*/ T68 w 10822"/>
                            <a:gd name="T70" fmla="+- 0 12299 4906"/>
                            <a:gd name="T71" fmla="*/ 12299 h 11390"/>
                            <a:gd name="T72" fmla="+- 0 11272 543"/>
                            <a:gd name="T73" fmla="*/ T72 w 10822"/>
                            <a:gd name="T74" fmla="+- 0 12297 4906"/>
                            <a:gd name="T75" fmla="*/ 12297 h 11390"/>
                            <a:gd name="T76" fmla="+- 0 11364 543"/>
                            <a:gd name="T77" fmla="*/ T76 w 10822"/>
                            <a:gd name="T78" fmla="+- 0 11560 4906"/>
                            <a:gd name="T79" fmla="*/ 11560 h 11390"/>
                            <a:gd name="T80" fmla="+- 0 11364 543"/>
                            <a:gd name="T81" fmla="*/ T80 w 10822"/>
                            <a:gd name="T82" fmla="+- 0 11928 4906"/>
                            <a:gd name="T83" fmla="*/ 11928 h 11390"/>
                            <a:gd name="T84" fmla="+- 0 11272 543"/>
                            <a:gd name="T85" fmla="*/ T84 w 10822"/>
                            <a:gd name="T86" fmla="+- 0 11190 4906"/>
                            <a:gd name="T87" fmla="*/ 11190 h 11390"/>
                            <a:gd name="T88" fmla="+- 0 11364 543"/>
                            <a:gd name="T89" fmla="*/ T88 w 10822"/>
                            <a:gd name="T90" fmla="+- 0 11190 4906"/>
                            <a:gd name="T91" fmla="*/ 11190 h 11390"/>
                            <a:gd name="T92" fmla="+- 0 11272 543"/>
                            <a:gd name="T93" fmla="*/ T92 w 10822"/>
                            <a:gd name="T94" fmla="+- 0 11188 4906"/>
                            <a:gd name="T95" fmla="*/ 11188 h 11390"/>
                            <a:gd name="T96" fmla="+- 0 11364 543"/>
                            <a:gd name="T97" fmla="*/ T96 w 10822"/>
                            <a:gd name="T98" fmla="+- 0 10451 4906"/>
                            <a:gd name="T99" fmla="*/ 10451 h 11390"/>
                            <a:gd name="T100" fmla="+- 0 11364 543"/>
                            <a:gd name="T101" fmla="*/ T100 w 10822"/>
                            <a:gd name="T102" fmla="+- 0 10819 4906"/>
                            <a:gd name="T103" fmla="*/ 10819 h 11390"/>
                            <a:gd name="T104" fmla="+- 0 11272 543"/>
                            <a:gd name="T105" fmla="*/ T104 w 10822"/>
                            <a:gd name="T106" fmla="+- 0 10081 4906"/>
                            <a:gd name="T107" fmla="*/ 10081 h 11390"/>
                            <a:gd name="T108" fmla="+- 0 11364 543"/>
                            <a:gd name="T109" fmla="*/ T108 w 10822"/>
                            <a:gd name="T110" fmla="+- 0 10081 4906"/>
                            <a:gd name="T111" fmla="*/ 10081 h 11390"/>
                            <a:gd name="T112" fmla="+- 0 11272 543"/>
                            <a:gd name="T113" fmla="*/ T112 w 10822"/>
                            <a:gd name="T114" fmla="+- 0 10079 4906"/>
                            <a:gd name="T115" fmla="*/ 10079 h 11390"/>
                            <a:gd name="T116" fmla="+- 0 11364 543"/>
                            <a:gd name="T117" fmla="*/ T116 w 10822"/>
                            <a:gd name="T118" fmla="+- 0 9342 4906"/>
                            <a:gd name="T119" fmla="*/ 9342 h 11390"/>
                            <a:gd name="T120" fmla="+- 0 11364 543"/>
                            <a:gd name="T121" fmla="*/ T120 w 10822"/>
                            <a:gd name="T122" fmla="+- 0 9709 4906"/>
                            <a:gd name="T123" fmla="*/ 9709 h 11390"/>
                            <a:gd name="T124" fmla="+- 0 11272 543"/>
                            <a:gd name="T125" fmla="*/ T124 w 10822"/>
                            <a:gd name="T126" fmla="+- 0 8973 4906"/>
                            <a:gd name="T127" fmla="*/ 8973 h 11390"/>
                            <a:gd name="T128" fmla="+- 0 11364 543"/>
                            <a:gd name="T129" fmla="*/ T128 w 10822"/>
                            <a:gd name="T130" fmla="+- 0 8973 4906"/>
                            <a:gd name="T131" fmla="*/ 8973 h 11390"/>
                            <a:gd name="T132" fmla="+- 0 11272 543"/>
                            <a:gd name="T133" fmla="*/ T132 w 10822"/>
                            <a:gd name="T134" fmla="+- 0 8970 4906"/>
                            <a:gd name="T135" fmla="*/ 8970 h 11390"/>
                            <a:gd name="T136" fmla="+- 0 11364 543"/>
                            <a:gd name="T137" fmla="*/ T136 w 10822"/>
                            <a:gd name="T138" fmla="+- 0 8233 4906"/>
                            <a:gd name="T139" fmla="*/ 8233 h 11390"/>
                            <a:gd name="T140" fmla="+- 0 11364 543"/>
                            <a:gd name="T141" fmla="*/ T140 w 10822"/>
                            <a:gd name="T142" fmla="+- 0 8601 4906"/>
                            <a:gd name="T143" fmla="*/ 8601 h 11390"/>
                            <a:gd name="T144" fmla="+- 0 11272 543"/>
                            <a:gd name="T145" fmla="*/ T144 w 10822"/>
                            <a:gd name="T146" fmla="+- 0 7863 4906"/>
                            <a:gd name="T147" fmla="*/ 7863 h 11390"/>
                            <a:gd name="T148" fmla="+- 0 11364 543"/>
                            <a:gd name="T149" fmla="*/ T148 w 10822"/>
                            <a:gd name="T150" fmla="+- 0 7863 4906"/>
                            <a:gd name="T151" fmla="*/ 7863 h 11390"/>
                            <a:gd name="T152" fmla="+- 0 11272 543"/>
                            <a:gd name="T153" fmla="*/ T152 w 10822"/>
                            <a:gd name="T154" fmla="+- 0 7861 4906"/>
                            <a:gd name="T155" fmla="*/ 7861 h 11390"/>
                            <a:gd name="T156" fmla="+- 0 11364 543"/>
                            <a:gd name="T157" fmla="*/ T156 w 10822"/>
                            <a:gd name="T158" fmla="+- 0 7124 4906"/>
                            <a:gd name="T159" fmla="*/ 7124 h 11390"/>
                            <a:gd name="T160" fmla="+- 0 11364 543"/>
                            <a:gd name="T161" fmla="*/ T160 w 10822"/>
                            <a:gd name="T162" fmla="+- 0 7492 4906"/>
                            <a:gd name="T163" fmla="*/ 7492 h 11390"/>
                            <a:gd name="T164" fmla="+- 0 11272 543"/>
                            <a:gd name="T165" fmla="*/ T164 w 10822"/>
                            <a:gd name="T166" fmla="+- 0 6755 4906"/>
                            <a:gd name="T167" fmla="*/ 6755 h 11390"/>
                            <a:gd name="T168" fmla="+- 0 11364 543"/>
                            <a:gd name="T169" fmla="*/ T168 w 10822"/>
                            <a:gd name="T170" fmla="+- 0 6755 4906"/>
                            <a:gd name="T171" fmla="*/ 6755 h 11390"/>
                            <a:gd name="T172" fmla="+- 0 11272 543"/>
                            <a:gd name="T173" fmla="*/ T172 w 10822"/>
                            <a:gd name="T174" fmla="+- 0 6752 4906"/>
                            <a:gd name="T175" fmla="*/ 6752 h 11390"/>
                            <a:gd name="T176" fmla="+- 0 11364 543"/>
                            <a:gd name="T177" fmla="*/ T176 w 10822"/>
                            <a:gd name="T178" fmla="+- 0 6015 4906"/>
                            <a:gd name="T179" fmla="*/ 6015 h 11390"/>
                            <a:gd name="T180" fmla="+- 0 11364 543"/>
                            <a:gd name="T181" fmla="*/ T180 w 10822"/>
                            <a:gd name="T182" fmla="+- 0 6383 4906"/>
                            <a:gd name="T183" fmla="*/ 6383 h 11390"/>
                            <a:gd name="T184" fmla="+- 0 11272 543"/>
                            <a:gd name="T185" fmla="*/ T184 w 10822"/>
                            <a:gd name="T186" fmla="+- 0 5646 4906"/>
                            <a:gd name="T187" fmla="*/ 5646 h 11390"/>
                            <a:gd name="T188" fmla="+- 0 11364 543"/>
                            <a:gd name="T189" fmla="*/ T188 w 10822"/>
                            <a:gd name="T190" fmla="+- 0 5646 4906"/>
                            <a:gd name="T191" fmla="*/ 5646 h 11390"/>
                            <a:gd name="T192" fmla="+- 0 11272 543"/>
                            <a:gd name="T193" fmla="*/ T192 w 10822"/>
                            <a:gd name="T194" fmla="+- 0 5643 4906"/>
                            <a:gd name="T195" fmla="*/ 5643 h 11390"/>
                            <a:gd name="T196" fmla="+- 0 11364 543"/>
                            <a:gd name="T197" fmla="*/ T196 w 10822"/>
                            <a:gd name="T198" fmla="+- 0 4906 4906"/>
                            <a:gd name="T199" fmla="*/ 4906 h 11390"/>
                            <a:gd name="T200" fmla="+- 0 11364 543"/>
                            <a:gd name="T201" fmla="*/ T200 w 10822"/>
                            <a:gd name="T202" fmla="+- 0 5274 4906"/>
                            <a:gd name="T203" fmla="*/ 5274 h 113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10822" h="11390">
                              <a:moveTo>
                                <a:pt x="295" y="11298"/>
                              </a:moveTo>
                              <a:lnTo>
                                <a:pt x="92" y="11298"/>
                              </a:lnTo>
                              <a:lnTo>
                                <a:pt x="92" y="11095"/>
                              </a:lnTo>
                              <a:lnTo>
                                <a:pt x="0" y="11095"/>
                              </a:lnTo>
                              <a:lnTo>
                                <a:pt x="0" y="11298"/>
                              </a:lnTo>
                              <a:lnTo>
                                <a:pt x="0" y="11390"/>
                              </a:lnTo>
                              <a:lnTo>
                                <a:pt x="92" y="11390"/>
                              </a:lnTo>
                              <a:lnTo>
                                <a:pt x="295" y="11390"/>
                              </a:lnTo>
                              <a:lnTo>
                                <a:pt x="295" y="11298"/>
                              </a:lnTo>
                              <a:close/>
                              <a:moveTo>
                                <a:pt x="10821" y="10350"/>
                              </a:moveTo>
                              <a:lnTo>
                                <a:pt x="10729" y="10350"/>
                              </a:lnTo>
                              <a:lnTo>
                                <a:pt x="10729" y="10720"/>
                              </a:lnTo>
                              <a:lnTo>
                                <a:pt x="10821" y="10720"/>
                              </a:lnTo>
                              <a:lnTo>
                                <a:pt x="10821" y="10350"/>
                              </a:lnTo>
                              <a:close/>
                              <a:moveTo>
                                <a:pt x="10821" y="9981"/>
                              </a:moveTo>
                              <a:lnTo>
                                <a:pt x="10729" y="9981"/>
                              </a:lnTo>
                              <a:lnTo>
                                <a:pt x="10729" y="10348"/>
                              </a:lnTo>
                              <a:lnTo>
                                <a:pt x="10821" y="10348"/>
                              </a:lnTo>
                              <a:lnTo>
                                <a:pt x="10821" y="9981"/>
                              </a:lnTo>
                              <a:close/>
                              <a:moveTo>
                                <a:pt x="10821" y="9611"/>
                              </a:moveTo>
                              <a:lnTo>
                                <a:pt x="10729" y="9611"/>
                              </a:lnTo>
                              <a:lnTo>
                                <a:pt x="10729" y="9979"/>
                              </a:lnTo>
                              <a:lnTo>
                                <a:pt x="10821" y="9979"/>
                              </a:lnTo>
                              <a:lnTo>
                                <a:pt x="10821" y="9611"/>
                              </a:lnTo>
                              <a:close/>
                              <a:moveTo>
                                <a:pt x="10821" y="9242"/>
                              </a:moveTo>
                              <a:lnTo>
                                <a:pt x="10729" y="9242"/>
                              </a:lnTo>
                              <a:lnTo>
                                <a:pt x="10729" y="9609"/>
                              </a:lnTo>
                              <a:lnTo>
                                <a:pt x="10821" y="9609"/>
                              </a:lnTo>
                              <a:lnTo>
                                <a:pt x="10821" y="9242"/>
                              </a:lnTo>
                              <a:close/>
                              <a:moveTo>
                                <a:pt x="10821" y="8872"/>
                              </a:moveTo>
                              <a:lnTo>
                                <a:pt x="10729" y="8872"/>
                              </a:lnTo>
                              <a:lnTo>
                                <a:pt x="10729" y="9240"/>
                              </a:lnTo>
                              <a:lnTo>
                                <a:pt x="10821" y="9240"/>
                              </a:lnTo>
                              <a:lnTo>
                                <a:pt x="10821" y="8872"/>
                              </a:lnTo>
                              <a:close/>
                              <a:moveTo>
                                <a:pt x="10821" y="8502"/>
                              </a:moveTo>
                              <a:lnTo>
                                <a:pt x="10729" y="8502"/>
                              </a:lnTo>
                              <a:lnTo>
                                <a:pt x="10729" y="8870"/>
                              </a:lnTo>
                              <a:lnTo>
                                <a:pt x="10821" y="8870"/>
                              </a:lnTo>
                              <a:lnTo>
                                <a:pt x="10821" y="8502"/>
                              </a:lnTo>
                              <a:close/>
                              <a:moveTo>
                                <a:pt x="10821" y="8133"/>
                              </a:moveTo>
                              <a:lnTo>
                                <a:pt x="10729" y="8133"/>
                              </a:lnTo>
                              <a:lnTo>
                                <a:pt x="10729" y="8500"/>
                              </a:lnTo>
                              <a:lnTo>
                                <a:pt x="10821" y="8500"/>
                              </a:lnTo>
                              <a:lnTo>
                                <a:pt x="10821" y="8133"/>
                              </a:lnTo>
                              <a:close/>
                              <a:moveTo>
                                <a:pt x="10821" y="7763"/>
                              </a:moveTo>
                              <a:lnTo>
                                <a:pt x="10729" y="7763"/>
                              </a:lnTo>
                              <a:lnTo>
                                <a:pt x="10729" y="8130"/>
                              </a:lnTo>
                              <a:lnTo>
                                <a:pt x="10821" y="8130"/>
                              </a:lnTo>
                              <a:lnTo>
                                <a:pt x="10821" y="7763"/>
                              </a:lnTo>
                              <a:close/>
                              <a:moveTo>
                                <a:pt x="10821" y="7393"/>
                              </a:moveTo>
                              <a:lnTo>
                                <a:pt x="10729" y="7393"/>
                              </a:lnTo>
                              <a:lnTo>
                                <a:pt x="10729" y="7761"/>
                              </a:lnTo>
                              <a:lnTo>
                                <a:pt x="10821" y="7761"/>
                              </a:lnTo>
                              <a:lnTo>
                                <a:pt x="10821" y="7393"/>
                              </a:lnTo>
                              <a:close/>
                              <a:moveTo>
                                <a:pt x="10821" y="7024"/>
                              </a:moveTo>
                              <a:lnTo>
                                <a:pt x="10729" y="7024"/>
                              </a:lnTo>
                              <a:lnTo>
                                <a:pt x="10729" y="7391"/>
                              </a:lnTo>
                              <a:lnTo>
                                <a:pt x="10821" y="7391"/>
                              </a:lnTo>
                              <a:lnTo>
                                <a:pt x="10821" y="7024"/>
                              </a:lnTo>
                              <a:close/>
                              <a:moveTo>
                                <a:pt x="10821" y="6654"/>
                              </a:moveTo>
                              <a:lnTo>
                                <a:pt x="10729" y="6654"/>
                              </a:lnTo>
                              <a:lnTo>
                                <a:pt x="10729" y="7022"/>
                              </a:lnTo>
                              <a:lnTo>
                                <a:pt x="10821" y="7022"/>
                              </a:lnTo>
                              <a:lnTo>
                                <a:pt x="10821" y="6654"/>
                              </a:lnTo>
                              <a:close/>
                              <a:moveTo>
                                <a:pt x="10821" y="6284"/>
                              </a:moveTo>
                              <a:lnTo>
                                <a:pt x="10729" y="6284"/>
                              </a:lnTo>
                              <a:lnTo>
                                <a:pt x="10729" y="6652"/>
                              </a:lnTo>
                              <a:lnTo>
                                <a:pt x="10821" y="6652"/>
                              </a:lnTo>
                              <a:lnTo>
                                <a:pt x="10821" y="6284"/>
                              </a:lnTo>
                              <a:close/>
                              <a:moveTo>
                                <a:pt x="10821" y="5915"/>
                              </a:moveTo>
                              <a:lnTo>
                                <a:pt x="10729" y="5915"/>
                              </a:lnTo>
                              <a:lnTo>
                                <a:pt x="10729" y="6282"/>
                              </a:lnTo>
                              <a:lnTo>
                                <a:pt x="10821" y="6282"/>
                              </a:lnTo>
                              <a:lnTo>
                                <a:pt x="10821" y="5915"/>
                              </a:lnTo>
                              <a:close/>
                              <a:moveTo>
                                <a:pt x="10821" y="5545"/>
                              </a:moveTo>
                              <a:lnTo>
                                <a:pt x="10729" y="5545"/>
                              </a:lnTo>
                              <a:lnTo>
                                <a:pt x="10729" y="5913"/>
                              </a:lnTo>
                              <a:lnTo>
                                <a:pt x="10821" y="5913"/>
                              </a:lnTo>
                              <a:lnTo>
                                <a:pt x="10821" y="5545"/>
                              </a:lnTo>
                              <a:close/>
                              <a:moveTo>
                                <a:pt x="10821" y="5175"/>
                              </a:moveTo>
                              <a:lnTo>
                                <a:pt x="10729" y="5175"/>
                              </a:lnTo>
                              <a:lnTo>
                                <a:pt x="10729" y="5543"/>
                              </a:lnTo>
                              <a:lnTo>
                                <a:pt x="10821" y="5543"/>
                              </a:lnTo>
                              <a:lnTo>
                                <a:pt x="10821" y="5175"/>
                              </a:lnTo>
                              <a:close/>
                              <a:moveTo>
                                <a:pt x="10821" y="4806"/>
                              </a:moveTo>
                              <a:lnTo>
                                <a:pt x="10729" y="4806"/>
                              </a:lnTo>
                              <a:lnTo>
                                <a:pt x="10729" y="5173"/>
                              </a:lnTo>
                              <a:lnTo>
                                <a:pt x="10821" y="5173"/>
                              </a:lnTo>
                              <a:lnTo>
                                <a:pt x="10821" y="4806"/>
                              </a:lnTo>
                              <a:close/>
                              <a:moveTo>
                                <a:pt x="10821" y="4436"/>
                              </a:moveTo>
                              <a:lnTo>
                                <a:pt x="10729" y="4436"/>
                              </a:lnTo>
                              <a:lnTo>
                                <a:pt x="10729" y="4803"/>
                              </a:lnTo>
                              <a:lnTo>
                                <a:pt x="10821" y="4803"/>
                              </a:lnTo>
                              <a:lnTo>
                                <a:pt x="10821" y="4436"/>
                              </a:lnTo>
                              <a:close/>
                              <a:moveTo>
                                <a:pt x="10821" y="4067"/>
                              </a:moveTo>
                              <a:lnTo>
                                <a:pt x="10729" y="4067"/>
                              </a:lnTo>
                              <a:lnTo>
                                <a:pt x="10729" y="4434"/>
                              </a:lnTo>
                              <a:lnTo>
                                <a:pt x="10821" y="4434"/>
                              </a:lnTo>
                              <a:lnTo>
                                <a:pt x="10821" y="4067"/>
                              </a:lnTo>
                              <a:close/>
                              <a:moveTo>
                                <a:pt x="10821" y="3697"/>
                              </a:moveTo>
                              <a:lnTo>
                                <a:pt x="10729" y="3697"/>
                              </a:lnTo>
                              <a:lnTo>
                                <a:pt x="10729" y="4064"/>
                              </a:lnTo>
                              <a:lnTo>
                                <a:pt x="10821" y="4064"/>
                              </a:lnTo>
                              <a:lnTo>
                                <a:pt x="10821" y="3697"/>
                              </a:lnTo>
                              <a:close/>
                              <a:moveTo>
                                <a:pt x="10821" y="3327"/>
                              </a:moveTo>
                              <a:lnTo>
                                <a:pt x="10729" y="3327"/>
                              </a:lnTo>
                              <a:lnTo>
                                <a:pt x="10729" y="3695"/>
                              </a:lnTo>
                              <a:lnTo>
                                <a:pt x="10821" y="3695"/>
                              </a:lnTo>
                              <a:lnTo>
                                <a:pt x="10821" y="3327"/>
                              </a:lnTo>
                              <a:close/>
                              <a:moveTo>
                                <a:pt x="10821" y="2957"/>
                              </a:moveTo>
                              <a:lnTo>
                                <a:pt x="10729" y="2957"/>
                              </a:lnTo>
                              <a:lnTo>
                                <a:pt x="10729" y="3325"/>
                              </a:lnTo>
                              <a:lnTo>
                                <a:pt x="10821" y="3325"/>
                              </a:lnTo>
                              <a:lnTo>
                                <a:pt x="10821" y="2957"/>
                              </a:lnTo>
                              <a:close/>
                              <a:moveTo>
                                <a:pt x="10821" y="2588"/>
                              </a:moveTo>
                              <a:lnTo>
                                <a:pt x="10729" y="2588"/>
                              </a:lnTo>
                              <a:lnTo>
                                <a:pt x="10729" y="2955"/>
                              </a:lnTo>
                              <a:lnTo>
                                <a:pt x="10821" y="2955"/>
                              </a:lnTo>
                              <a:lnTo>
                                <a:pt x="10821" y="2588"/>
                              </a:lnTo>
                              <a:close/>
                              <a:moveTo>
                                <a:pt x="10821" y="2218"/>
                              </a:moveTo>
                              <a:lnTo>
                                <a:pt x="10729" y="2218"/>
                              </a:lnTo>
                              <a:lnTo>
                                <a:pt x="10729" y="2586"/>
                              </a:lnTo>
                              <a:lnTo>
                                <a:pt x="10821" y="2586"/>
                              </a:lnTo>
                              <a:lnTo>
                                <a:pt x="10821" y="2218"/>
                              </a:lnTo>
                              <a:close/>
                              <a:moveTo>
                                <a:pt x="10821" y="1849"/>
                              </a:moveTo>
                              <a:lnTo>
                                <a:pt x="10729" y="1849"/>
                              </a:lnTo>
                              <a:lnTo>
                                <a:pt x="10729" y="2216"/>
                              </a:lnTo>
                              <a:lnTo>
                                <a:pt x="10821" y="2216"/>
                              </a:lnTo>
                              <a:lnTo>
                                <a:pt x="10821" y="1849"/>
                              </a:lnTo>
                              <a:close/>
                              <a:moveTo>
                                <a:pt x="10821" y="1479"/>
                              </a:moveTo>
                              <a:lnTo>
                                <a:pt x="10729" y="1479"/>
                              </a:lnTo>
                              <a:lnTo>
                                <a:pt x="10729" y="1846"/>
                              </a:lnTo>
                              <a:lnTo>
                                <a:pt x="10821" y="1846"/>
                              </a:lnTo>
                              <a:lnTo>
                                <a:pt x="10821" y="1479"/>
                              </a:lnTo>
                              <a:close/>
                              <a:moveTo>
                                <a:pt x="10821" y="1109"/>
                              </a:moveTo>
                              <a:lnTo>
                                <a:pt x="10729" y="1109"/>
                              </a:lnTo>
                              <a:lnTo>
                                <a:pt x="10729" y="1477"/>
                              </a:lnTo>
                              <a:lnTo>
                                <a:pt x="10821" y="1477"/>
                              </a:lnTo>
                              <a:lnTo>
                                <a:pt x="10821" y="1109"/>
                              </a:lnTo>
                              <a:close/>
                              <a:moveTo>
                                <a:pt x="10821" y="740"/>
                              </a:moveTo>
                              <a:lnTo>
                                <a:pt x="10729" y="740"/>
                              </a:lnTo>
                              <a:lnTo>
                                <a:pt x="10729" y="1107"/>
                              </a:lnTo>
                              <a:lnTo>
                                <a:pt x="10821" y="1107"/>
                              </a:lnTo>
                              <a:lnTo>
                                <a:pt x="10821" y="740"/>
                              </a:lnTo>
                              <a:close/>
                              <a:moveTo>
                                <a:pt x="10821" y="370"/>
                              </a:moveTo>
                              <a:lnTo>
                                <a:pt x="10729" y="370"/>
                              </a:lnTo>
                              <a:lnTo>
                                <a:pt x="10729" y="737"/>
                              </a:lnTo>
                              <a:lnTo>
                                <a:pt x="10821" y="737"/>
                              </a:lnTo>
                              <a:lnTo>
                                <a:pt x="10821" y="370"/>
                              </a:lnTo>
                              <a:close/>
                              <a:moveTo>
                                <a:pt x="10821" y="0"/>
                              </a:moveTo>
                              <a:lnTo>
                                <a:pt x="10729" y="0"/>
                              </a:lnTo>
                              <a:lnTo>
                                <a:pt x="10729" y="368"/>
                              </a:lnTo>
                              <a:lnTo>
                                <a:pt x="10821" y="368"/>
                              </a:lnTo>
                              <a:lnTo>
                                <a:pt x="108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3" name="AutoShape 122"/>
                      <wps:cNvSpPr>
                        <a:spLocks/>
                      </wps:cNvSpPr>
                      <wps:spPr bwMode="auto">
                        <a:xfrm>
                          <a:off x="480" y="16047"/>
                          <a:ext cx="359" cy="312"/>
                        </a:xfrm>
                        <a:custGeom>
                          <a:avLst/>
                          <a:gdLst>
                            <a:gd name="T0" fmla="+- 0 697 480"/>
                            <a:gd name="T1" fmla="*/ T0 w 359"/>
                            <a:gd name="T2" fmla="+- 0 16047 16047"/>
                            <a:gd name="T3" fmla="*/ 16047 h 312"/>
                            <a:gd name="T4" fmla="+- 0 480 480"/>
                            <a:gd name="T5" fmla="*/ T4 w 359"/>
                            <a:gd name="T6" fmla="+- 0 16047 16047"/>
                            <a:gd name="T7" fmla="*/ 16047 h 312"/>
                            <a:gd name="T8" fmla="+- 0 480 480"/>
                            <a:gd name="T9" fmla="*/ T8 w 359"/>
                            <a:gd name="T10" fmla="+- 0 16060 16047"/>
                            <a:gd name="T11" fmla="*/ 16060 h 312"/>
                            <a:gd name="T12" fmla="+- 0 697 480"/>
                            <a:gd name="T13" fmla="*/ T12 w 359"/>
                            <a:gd name="T14" fmla="+- 0 16060 16047"/>
                            <a:gd name="T15" fmla="*/ 16060 h 312"/>
                            <a:gd name="T16" fmla="+- 0 697 480"/>
                            <a:gd name="T17" fmla="*/ T16 w 359"/>
                            <a:gd name="T18" fmla="+- 0 16047 16047"/>
                            <a:gd name="T19" fmla="*/ 16047 h 312"/>
                            <a:gd name="T20" fmla="+- 0 838 480"/>
                            <a:gd name="T21" fmla="*/ T20 w 359"/>
                            <a:gd name="T22" fmla="+- 0 16345 16047"/>
                            <a:gd name="T23" fmla="*/ 16345 h 312"/>
                            <a:gd name="T24" fmla="+- 0 776 480"/>
                            <a:gd name="T25" fmla="*/ T24 w 359"/>
                            <a:gd name="T26" fmla="+- 0 16345 16047"/>
                            <a:gd name="T27" fmla="*/ 16345 h 312"/>
                            <a:gd name="T28" fmla="+- 0 776 480"/>
                            <a:gd name="T29" fmla="*/ T28 w 359"/>
                            <a:gd name="T30" fmla="+- 0 16139 16047"/>
                            <a:gd name="T31" fmla="*/ 16139 h 312"/>
                            <a:gd name="T32" fmla="+- 0 776 480"/>
                            <a:gd name="T33" fmla="*/ T32 w 359"/>
                            <a:gd name="T34" fmla="+- 0 16126 16047"/>
                            <a:gd name="T35" fmla="*/ 16126 h 312"/>
                            <a:gd name="T36" fmla="+- 0 776 480"/>
                            <a:gd name="T37" fmla="*/ T36 w 359"/>
                            <a:gd name="T38" fmla="+- 0 16126 16047"/>
                            <a:gd name="T39" fmla="*/ 16126 h 312"/>
                            <a:gd name="T40" fmla="+- 0 762 480"/>
                            <a:gd name="T41" fmla="*/ T40 w 359"/>
                            <a:gd name="T42" fmla="+- 0 16126 16047"/>
                            <a:gd name="T43" fmla="*/ 16126 h 312"/>
                            <a:gd name="T44" fmla="+- 0 762 480"/>
                            <a:gd name="T45" fmla="*/ T44 w 359"/>
                            <a:gd name="T46" fmla="+- 0 16126 16047"/>
                            <a:gd name="T47" fmla="*/ 16126 h 312"/>
                            <a:gd name="T48" fmla="+- 0 713 480"/>
                            <a:gd name="T49" fmla="*/ T48 w 359"/>
                            <a:gd name="T50" fmla="+- 0 16126 16047"/>
                            <a:gd name="T51" fmla="*/ 16126 h 312"/>
                            <a:gd name="T52" fmla="+- 0 713 480"/>
                            <a:gd name="T53" fmla="*/ T52 w 359"/>
                            <a:gd name="T54" fmla="+- 0 16047 16047"/>
                            <a:gd name="T55" fmla="*/ 16047 h 312"/>
                            <a:gd name="T56" fmla="+- 0 699 480"/>
                            <a:gd name="T57" fmla="*/ T56 w 359"/>
                            <a:gd name="T58" fmla="+- 0 16047 16047"/>
                            <a:gd name="T59" fmla="*/ 16047 h 312"/>
                            <a:gd name="T60" fmla="+- 0 699 480"/>
                            <a:gd name="T61" fmla="*/ T60 w 359"/>
                            <a:gd name="T62" fmla="+- 0 16126 16047"/>
                            <a:gd name="T63" fmla="*/ 16126 h 312"/>
                            <a:gd name="T64" fmla="+- 0 493 480"/>
                            <a:gd name="T65" fmla="*/ T64 w 359"/>
                            <a:gd name="T66" fmla="+- 0 16126 16047"/>
                            <a:gd name="T67" fmla="*/ 16126 h 312"/>
                            <a:gd name="T68" fmla="+- 0 493 480"/>
                            <a:gd name="T69" fmla="*/ T68 w 359"/>
                            <a:gd name="T70" fmla="+- 0 16126 16047"/>
                            <a:gd name="T71" fmla="*/ 16126 h 312"/>
                            <a:gd name="T72" fmla="+- 0 480 480"/>
                            <a:gd name="T73" fmla="*/ T72 w 359"/>
                            <a:gd name="T74" fmla="+- 0 16126 16047"/>
                            <a:gd name="T75" fmla="*/ 16126 h 312"/>
                            <a:gd name="T76" fmla="+- 0 480 480"/>
                            <a:gd name="T77" fmla="*/ T76 w 359"/>
                            <a:gd name="T78" fmla="+- 0 16126 16047"/>
                            <a:gd name="T79" fmla="*/ 16126 h 312"/>
                            <a:gd name="T80" fmla="+- 0 480 480"/>
                            <a:gd name="T81" fmla="*/ T80 w 359"/>
                            <a:gd name="T82" fmla="+- 0 16139 16047"/>
                            <a:gd name="T83" fmla="*/ 16139 h 312"/>
                            <a:gd name="T84" fmla="+- 0 480 480"/>
                            <a:gd name="T85" fmla="*/ T84 w 359"/>
                            <a:gd name="T86" fmla="+- 0 16345 16047"/>
                            <a:gd name="T87" fmla="*/ 16345 h 312"/>
                            <a:gd name="T88" fmla="+- 0 480 480"/>
                            <a:gd name="T89" fmla="*/ T88 w 359"/>
                            <a:gd name="T90" fmla="+- 0 16358 16047"/>
                            <a:gd name="T91" fmla="*/ 16358 h 312"/>
                            <a:gd name="T92" fmla="+- 0 493 480"/>
                            <a:gd name="T93" fmla="*/ T92 w 359"/>
                            <a:gd name="T94" fmla="+- 0 16358 16047"/>
                            <a:gd name="T95" fmla="*/ 16358 h 312"/>
                            <a:gd name="T96" fmla="+- 0 697 480"/>
                            <a:gd name="T97" fmla="*/ T96 w 359"/>
                            <a:gd name="T98" fmla="+- 0 16358 16047"/>
                            <a:gd name="T99" fmla="*/ 16358 h 312"/>
                            <a:gd name="T100" fmla="+- 0 697 480"/>
                            <a:gd name="T101" fmla="*/ T100 w 359"/>
                            <a:gd name="T102" fmla="+- 0 16345 16047"/>
                            <a:gd name="T103" fmla="*/ 16345 h 312"/>
                            <a:gd name="T104" fmla="+- 0 493 480"/>
                            <a:gd name="T105" fmla="*/ T104 w 359"/>
                            <a:gd name="T106" fmla="+- 0 16345 16047"/>
                            <a:gd name="T107" fmla="*/ 16345 h 312"/>
                            <a:gd name="T108" fmla="+- 0 493 480"/>
                            <a:gd name="T109" fmla="*/ T108 w 359"/>
                            <a:gd name="T110" fmla="+- 0 16139 16047"/>
                            <a:gd name="T111" fmla="*/ 16139 h 312"/>
                            <a:gd name="T112" fmla="+- 0 699 480"/>
                            <a:gd name="T113" fmla="*/ T112 w 359"/>
                            <a:gd name="T114" fmla="+- 0 16139 16047"/>
                            <a:gd name="T115" fmla="*/ 16139 h 312"/>
                            <a:gd name="T116" fmla="+- 0 699 480"/>
                            <a:gd name="T117" fmla="*/ T116 w 359"/>
                            <a:gd name="T118" fmla="+- 0 16358 16047"/>
                            <a:gd name="T119" fmla="*/ 16358 h 312"/>
                            <a:gd name="T120" fmla="+- 0 713 480"/>
                            <a:gd name="T121" fmla="*/ T120 w 359"/>
                            <a:gd name="T122" fmla="+- 0 16358 16047"/>
                            <a:gd name="T123" fmla="*/ 16358 h 312"/>
                            <a:gd name="T124" fmla="+- 0 713 480"/>
                            <a:gd name="T125" fmla="*/ T124 w 359"/>
                            <a:gd name="T126" fmla="+- 0 16139 16047"/>
                            <a:gd name="T127" fmla="*/ 16139 h 312"/>
                            <a:gd name="T128" fmla="+- 0 762 480"/>
                            <a:gd name="T129" fmla="*/ T128 w 359"/>
                            <a:gd name="T130" fmla="+- 0 16139 16047"/>
                            <a:gd name="T131" fmla="*/ 16139 h 312"/>
                            <a:gd name="T132" fmla="+- 0 762 480"/>
                            <a:gd name="T133" fmla="*/ T132 w 359"/>
                            <a:gd name="T134" fmla="+- 0 16345 16047"/>
                            <a:gd name="T135" fmla="*/ 16345 h 312"/>
                            <a:gd name="T136" fmla="+- 0 762 480"/>
                            <a:gd name="T137" fmla="*/ T136 w 359"/>
                            <a:gd name="T138" fmla="+- 0 16358 16047"/>
                            <a:gd name="T139" fmla="*/ 16358 h 312"/>
                            <a:gd name="T140" fmla="+- 0 776 480"/>
                            <a:gd name="T141" fmla="*/ T140 w 359"/>
                            <a:gd name="T142" fmla="+- 0 16358 16047"/>
                            <a:gd name="T143" fmla="*/ 16358 h 312"/>
                            <a:gd name="T144" fmla="+- 0 838 480"/>
                            <a:gd name="T145" fmla="*/ T144 w 359"/>
                            <a:gd name="T146" fmla="+- 0 16358 16047"/>
                            <a:gd name="T147" fmla="*/ 16358 h 312"/>
                            <a:gd name="T148" fmla="+- 0 838 480"/>
                            <a:gd name="T149" fmla="*/ T148 w 359"/>
                            <a:gd name="T150" fmla="+- 0 16345 16047"/>
                            <a:gd name="T151" fmla="*/ 16345 h 3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359" h="312">
                              <a:moveTo>
                                <a:pt x="217" y="0"/>
                              </a:move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217" y="13"/>
                              </a:lnTo>
                              <a:lnTo>
                                <a:pt x="217" y="0"/>
                              </a:lnTo>
                              <a:close/>
                              <a:moveTo>
                                <a:pt x="358" y="298"/>
                              </a:moveTo>
                              <a:lnTo>
                                <a:pt x="296" y="298"/>
                              </a:lnTo>
                              <a:lnTo>
                                <a:pt x="296" y="92"/>
                              </a:lnTo>
                              <a:lnTo>
                                <a:pt x="296" y="79"/>
                              </a:lnTo>
                              <a:lnTo>
                                <a:pt x="282" y="79"/>
                              </a:lnTo>
                              <a:lnTo>
                                <a:pt x="233" y="79"/>
                              </a:lnTo>
                              <a:lnTo>
                                <a:pt x="233" y="0"/>
                              </a:lnTo>
                              <a:lnTo>
                                <a:pt x="219" y="0"/>
                              </a:lnTo>
                              <a:lnTo>
                                <a:pt x="219" y="79"/>
                              </a:lnTo>
                              <a:lnTo>
                                <a:pt x="13" y="79"/>
                              </a:lnTo>
                              <a:lnTo>
                                <a:pt x="0" y="79"/>
                              </a:lnTo>
                              <a:lnTo>
                                <a:pt x="0" y="92"/>
                              </a:lnTo>
                              <a:lnTo>
                                <a:pt x="0" y="298"/>
                              </a:lnTo>
                              <a:lnTo>
                                <a:pt x="0" y="311"/>
                              </a:lnTo>
                              <a:lnTo>
                                <a:pt x="13" y="311"/>
                              </a:lnTo>
                              <a:lnTo>
                                <a:pt x="217" y="311"/>
                              </a:lnTo>
                              <a:lnTo>
                                <a:pt x="217" y="298"/>
                              </a:lnTo>
                              <a:lnTo>
                                <a:pt x="13" y="298"/>
                              </a:lnTo>
                              <a:lnTo>
                                <a:pt x="13" y="92"/>
                              </a:lnTo>
                              <a:lnTo>
                                <a:pt x="219" y="92"/>
                              </a:lnTo>
                              <a:lnTo>
                                <a:pt x="219" y="311"/>
                              </a:lnTo>
                              <a:lnTo>
                                <a:pt x="233" y="311"/>
                              </a:lnTo>
                              <a:lnTo>
                                <a:pt x="233" y="92"/>
                              </a:lnTo>
                              <a:lnTo>
                                <a:pt x="282" y="92"/>
                              </a:lnTo>
                              <a:lnTo>
                                <a:pt x="282" y="298"/>
                              </a:lnTo>
                              <a:lnTo>
                                <a:pt x="282" y="311"/>
                              </a:lnTo>
                              <a:lnTo>
                                <a:pt x="296" y="311"/>
                              </a:lnTo>
                              <a:lnTo>
                                <a:pt x="358" y="311"/>
                              </a:lnTo>
                              <a:lnTo>
                                <a:pt x="358" y="2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4" name="Rectangle 123"/>
                      <wps:cNvSpPr>
                        <a:spLocks noChangeArrowheads="1"/>
                      </wps:cNvSpPr>
                      <wps:spPr bwMode="auto">
                        <a:xfrm>
                          <a:off x="840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5" name="Rectangle 124"/>
                      <wps:cNvSpPr>
                        <a:spLocks noChangeArrowheads="1"/>
                      </wps:cNvSpPr>
                      <wps:spPr bwMode="auto">
                        <a:xfrm>
                          <a:off x="840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6" name="Rectangle 125"/>
                      <wps:cNvSpPr>
                        <a:spLocks noChangeArrowheads="1"/>
                      </wps:cNvSpPr>
                      <wps:spPr bwMode="auto">
                        <a:xfrm>
                          <a:off x="1205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" name="Rectangle 126"/>
                      <wps:cNvSpPr>
                        <a:spLocks noChangeArrowheads="1"/>
                      </wps:cNvSpPr>
                      <wps:spPr bwMode="auto">
                        <a:xfrm>
                          <a:off x="1205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" name="Rectangle 127"/>
                      <wps:cNvSpPr>
                        <a:spLocks noChangeArrowheads="1"/>
                      </wps:cNvSpPr>
                      <wps:spPr bwMode="auto">
                        <a:xfrm>
                          <a:off x="1570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9" name="Rectangle 128"/>
                      <wps:cNvSpPr>
                        <a:spLocks noChangeArrowheads="1"/>
                      </wps:cNvSpPr>
                      <wps:spPr bwMode="auto">
                        <a:xfrm>
                          <a:off x="1570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0" name="Rectangle 129"/>
                      <wps:cNvSpPr>
                        <a:spLocks noChangeArrowheads="1"/>
                      </wps:cNvSpPr>
                      <wps:spPr bwMode="auto">
                        <a:xfrm>
                          <a:off x="1934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1" name="Rectangle 130"/>
                      <wps:cNvSpPr>
                        <a:spLocks noChangeArrowheads="1"/>
                      </wps:cNvSpPr>
                      <wps:spPr bwMode="auto">
                        <a:xfrm>
                          <a:off x="1934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2" name="Rectangle 131"/>
                      <wps:cNvSpPr>
                        <a:spLocks noChangeArrowheads="1"/>
                      </wps:cNvSpPr>
                      <wps:spPr bwMode="auto">
                        <a:xfrm>
                          <a:off x="2299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3" name="Rectangle 132"/>
                      <wps:cNvSpPr>
                        <a:spLocks noChangeArrowheads="1"/>
                      </wps:cNvSpPr>
                      <wps:spPr bwMode="auto">
                        <a:xfrm>
                          <a:off x="2299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4" name="Rectangle 133"/>
                      <wps:cNvSpPr>
                        <a:spLocks noChangeArrowheads="1"/>
                      </wps:cNvSpPr>
                      <wps:spPr bwMode="auto">
                        <a:xfrm>
                          <a:off x="2664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5" name="Rectangle 134"/>
                      <wps:cNvSpPr>
                        <a:spLocks noChangeArrowheads="1"/>
                      </wps:cNvSpPr>
                      <wps:spPr bwMode="auto">
                        <a:xfrm>
                          <a:off x="2664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6" name="Rectangle 135"/>
                      <wps:cNvSpPr>
                        <a:spLocks noChangeArrowheads="1"/>
                      </wps:cNvSpPr>
                      <wps:spPr bwMode="auto">
                        <a:xfrm>
                          <a:off x="3029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7" name="Rectangle 136"/>
                      <wps:cNvSpPr>
                        <a:spLocks noChangeArrowheads="1"/>
                      </wps:cNvSpPr>
                      <wps:spPr bwMode="auto">
                        <a:xfrm>
                          <a:off x="3029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8" name="Rectangle 137"/>
                      <wps:cNvSpPr>
                        <a:spLocks noChangeArrowheads="1"/>
                      </wps:cNvSpPr>
                      <wps:spPr bwMode="auto">
                        <a:xfrm>
                          <a:off x="3394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" name="Rectangle 138"/>
                      <wps:cNvSpPr>
                        <a:spLocks noChangeArrowheads="1"/>
                      </wps:cNvSpPr>
                      <wps:spPr bwMode="auto">
                        <a:xfrm>
                          <a:off x="3394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" name="Rectangle 139"/>
                      <wps:cNvSpPr>
                        <a:spLocks noChangeArrowheads="1"/>
                      </wps:cNvSpPr>
                      <wps:spPr bwMode="auto">
                        <a:xfrm>
                          <a:off x="3759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" name="Rectangle 140"/>
                      <wps:cNvSpPr>
                        <a:spLocks noChangeArrowheads="1"/>
                      </wps:cNvSpPr>
                      <wps:spPr bwMode="auto">
                        <a:xfrm>
                          <a:off x="3759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" name="Rectangle 141"/>
                      <wps:cNvSpPr>
                        <a:spLocks noChangeArrowheads="1"/>
                      </wps:cNvSpPr>
                      <wps:spPr bwMode="auto">
                        <a:xfrm>
                          <a:off x="4124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" name="Rectangle 142"/>
                      <wps:cNvSpPr>
                        <a:spLocks noChangeArrowheads="1"/>
                      </wps:cNvSpPr>
                      <wps:spPr bwMode="auto">
                        <a:xfrm>
                          <a:off x="4124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" name="Rectangle 143"/>
                      <wps:cNvSpPr>
                        <a:spLocks noChangeArrowheads="1"/>
                      </wps:cNvSpPr>
                      <wps:spPr bwMode="auto">
                        <a:xfrm>
                          <a:off x="4489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" name="Rectangle 144"/>
                      <wps:cNvSpPr>
                        <a:spLocks noChangeArrowheads="1"/>
                      </wps:cNvSpPr>
                      <wps:spPr bwMode="auto">
                        <a:xfrm>
                          <a:off x="4489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" name="Rectangle 145"/>
                      <wps:cNvSpPr>
                        <a:spLocks noChangeArrowheads="1"/>
                      </wps:cNvSpPr>
                      <wps:spPr bwMode="auto">
                        <a:xfrm>
                          <a:off x="4853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" name="Rectangle 146"/>
                      <wps:cNvSpPr>
                        <a:spLocks noChangeArrowheads="1"/>
                      </wps:cNvSpPr>
                      <wps:spPr bwMode="auto">
                        <a:xfrm>
                          <a:off x="4853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" name="Rectangle 147"/>
                      <wps:cNvSpPr>
                        <a:spLocks noChangeArrowheads="1"/>
                      </wps:cNvSpPr>
                      <wps:spPr bwMode="auto">
                        <a:xfrm>
                          <a:off x="5218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" name="Rectangle 148"/>
                      <wps:cNvSpPr>
                        <a:spLocks noChangeArrowheads="1"/>
                      </wps:cNvSpPr>
                      <wps:spPr bwMode="auto">
                        <a:xfrm>
                          <a:off x="5218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" name="Rectangle 149"/>
                      <wps:cNvSpPr>
                        <a:spLocks noChangeArrowheads="1"/>
                      </wps:cNvSpPr>
                      <wps:spPr bwMode="auto">
                        <a:xfrm>
                          <a:off x="5583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" name="Rectangle 150"/>
                      <wps:cNvSpPr>
                        <a:spLocks noChangeArrowheads="1"/>
                      </wps:cNvSpPr>
                      <wps:spPr bwMode="auto">
                        <a:xfrm>
                          <a:off x="5583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" name="Rectangle 151"/>
                      <wps:cNvSpPr>
                        <a:spLocks noChangeArrowheads="1"/>
                      </wps:cNvSpPr>
                      <wps:spPr bwMode="auto">
                        <a:xfrm>
                          <a:off x="5948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3" name="Rectangle 152"/>
                      <wps:cNvSpPr>
                        <a:spLocks noChangeArrowheads="1"/>
                      </wps:cNvSpPr>
                      <wps:spPr bwMode="auto">
                        <a:xfrm>
                          <a:off x="5948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4" name="Rectangle 153"/>
                      <wps:cNvSpPr>
                        <a:spLocks noChangeArrowheads="1"/>
                      </wps:cNvSpPr>
                      <wps:spPr bwMode="auto">
                        <a:xfrm>
                          <a:off x="6313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5" name="Rectangle 154"/>
                      <wps:cNvSpPr>
                        <a:spLocks noChangeArrowheads="1"/>
                      </wps:cNvSpPr>
                      <wps:spPr bwMode="auto">
                        <a:xfrm>
                          <a:off x="6313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6" name="Rectangle 155"/>
                      <wps:cNvSpPr>
                        <a:spLocks noChangeArrowheads="1"/>
                      </wps:cNvSpPr>
                      <wps:spPr bwMode="auto">
                        <a:xfrm>
                          <a:off x="6678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7" name="Rectangle 156"/>
                      <wps:cNvSpPr>
                        <a:spLocks noChangeArrowheads="1"/>
                      </wps:cNvSpPr>
                      <wps:spPr bwMode="auto">
                        <a:xfrm>
                          <a:off x="6678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8" name="Rectangle 157"/>
                      <wps:cNvSpPr>
                        <a:spLocks noChangeArrowheads="1"/>
                      </wps:cNvSpPr>
                      <wps:spPr bwMode="auto">
                        <a:xfrm>
                          <a:off x="7043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9" name="Rectangle 158"/>
                      <wps:cNvSpPr>
                        <a:spLocks noChangeArrowheads="1"/>
                      </wps:cNvSpPr>
                      <wps:spPr bwMode="auto">
                        <a:xfrm>
                          <a:off x="7043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0" name="Rectangle 159"/>
                      <wps:cNvSpPr>
                        <a:spLocks noChangeArrowheads="1"/>
                      </wps:cNvSpPr>
                      <wps:spPr bwMode="auto">
                        <a:xfrm>
                          <a:off x="7407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1" name="Rectangle 160"/>
                      <wps:cNvSpPr>
                        <a:spLocks noChangeArrowheads="1"/>
                      </wps:cNvSpPr>
                      <wps:spPr bwMode="auto">
                        <a:xfrm>
                          <a:off x="7407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2" name="Rectangle 161"/>
                      <wps:cNvSpPr>
                        <a:spLocks noChangeArrowheads="1"/>
                      </wps:cNvSpPr>
                      <wps:spPr bwMode="auto">
                        <a:xfrm>
                          <a:off x="7772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3" name="Rectangle 162"/>
                      <wps:cNvSpPr>
                        <a:spLocks noChangeArrowheads="1"/>
                      </wps:cNvSpPr>
                      <wps:spPr bwMode="auto">
                        <a:xfrm>
                          <a:off x="7772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4" name="Rectangle 163"/>
                      <wps:cNvSpPr>
                        <a:spLocks noChangeArrowheads="1"/>
                      </wps:cNvSpPr>
                      <wps:spPr bwMode="auto">
                        <a:xfrm>
                          <a:off x="8137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5" name="Rectangle 164"/>
                      <wps:cNvSpPr>
                        <a:spLocks noChangeArrowheads="1"/>
                      </wps:cNvSpPr>
                      <wps:spPr bwMode="auto">
                        <a:xfrm>
                          <a:off x="8137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6" name="Rectangle 165"/>
                      <wps:cNvSpPr>
                        <a:spLocks noChangeArrowheads="1"/>
                      </wps:cNvSpPr>
                      <wps:spPr bwMode="auto">
                        <a:xfrm>
                          <a:off x="8502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7" name="Rectangle 166"/>
                      <wps:cNvSpPr>
                        <a:spLocks noChangeArrowheads="1"/>
                      </wps:cNvSpPr>
                      <wps:spPr bwMode="auto">
                        <a:xfrm>
                          <a:off x="8502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8" name="Rectangle 167"/>
                      <wps:cNvSpPr>
                        <a:spLocks noChangeArrowheads="1"/>
                      </wps:cNvSpPr>
                      <wps:spPr bwMode="auto">
                        <a:xfrm>
                          <a:off x="8867" y="16204"/>
                          <a:ext cx="363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9" name="Rectangle 168"/>
                      <wps:cNvSpPr>
                        <a:spLocks noChangeArrowheads="1"/>
                      </wps:cNvSpPr>
                      <wps:spPr bwMode="auto">
                        <a:xfrm>
                          <a:off x="8867" y="16344"/>
                          <a:ext cx="363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0" name="Rectangle 169"/>
                      <wps:cNvSpPr>
                        <a:spLocks noChangeArrowheads="1"/>
                      </wps:cNvSpPr>
                      <wps:spPr bwMode="auto">
                        <a:xfrm>
                          <a:off x="9232" y="16204"/>
                          <a:ext cx="365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1" name="Rectangle 170"/>
                      <wps:cNvSpPr>
                        <a:spLocks noChangeArrowheads="1"/>
                      </wps:cNvSpPr>
                      <wps:spPr bwMode="auto">
                        <a:xfrm>
                          <a:off x="9232" y="16344"/>
                          <a:ext cx="365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2" name="Rectangle 171"/>
                      <wps:cNvSpPr>
                        <a:spLocks noChangeArrowheads="1"/>
                      </wps:cNvSpPr>
                      <wps:spPr bwMode="auto">
                        <a:xfrm>
                          <a:off x="9599" y="16204"/>
                          <a:ext cx="366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3" name="Rectangle 172"/>
                      <wps:cNvSpPr>
                        <a:spLocks noChangeArrowheads="1"/>
                      </wps:cNvSpPr>
                      <wps:spPr bwMode="auto">
                        <a:xfrm>
                          <a:off x="9599" y="16344"/>
                          <a:ext cx="366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4" name="Rectangle 173"/>
                      <wps:cNvSpPr>
                        <a:spLocks noChangeArrowheads="1"/>
                      </wps:cNvSpPr>
                      <wps:spPr bwMode="auto">
                        <a:xfrm>
                          <a:off x="9966" y="16204"/>
                          <a:ext cx="366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5" name="Rectangle 174"/>
                      <wps:cNvSpPr>
                        <a:spLocks noChangeArrowheads="1"/>
                      </wps:cNvSpPr>
                      <wps:spPr bwMode="auto">
                        <a:xfrm>
                          <a:off x="9966" y="16344"/>
                          <a:ext cx="366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6" name="Rectangle 175"/>
                      <wps:cNvSpPr>
                        <a:spLocks noChangeArrowheads="1"/>
                      </wps:cNvSpPr>
                      <wps:spPr bwMode="auto">
                        <a:xfrm>
                          <a:off x="10334" y="16204"/>
                          <a:ext cx="366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7" name="Rectangle 176"/>
                      <wps:cNvSpPr>
                        <a:spLocks noChangeArrowheads="1"/>
                      </wps:cNvSpPr>
                      <wps:spPr bwMode="auto">
                        <a:xfrm>
                          <a:off x="10334" y="16344"/>
                          <a:ext cx="366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8" name="Rectangle 177"/>
                      <wps:cNvSpPr>
                        <a:spLocks noChangeArrowheads="1"/>
                      </wps:cNvSpPr>
                      <wps:spPr bwMode="auto">
                        <a:xfrm>
                          <a:off x="10701" y="16204"/>
                          <a:ext cx="366" cy="92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9" name="Rectangle 178"/>
                      <wps:cNvSpPr>
                        <a:spLocks noChangeArrowheads="1"/>
                      </wps:cNvSpPr>
                      <wps:spPr bwMode="auto">
                        <a:xfrm>
                          <a:off x="10701" y="16344"/>
                          <a:ext cx="366" cy="14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0" name="Freeform 179"/>
                      <wps:cNvSpPr>
                        <a:spLocks/>
                      </wps:cNvSpPr>
                      <wps:spPr bwMode="auto">
                        <a:xfrm>
                          <a:off x="11068" y="16000"/>
                          <a:ext cx="296" cy="296"/>
                        </a:xfrm>
                        <a:custGeom>
                          <a:avLst/>
                          <a:gdLst>
                            <a:gd name="T0" fmla="+- 0 11364 11068"/>
                            <a:gd name="T1" fmla="*/ T0 w 296"/>
                            <a:gd name="T2" fmla="+- 0 16204 16001"/>
                            <a:gd name="T3" fmla="*/ 16204 h 296"/>
                            <a:gd name="T4" fmla="+- 0 11364 11068"/>
                            <a:gd name="T5" fmla="*/ T4 w 296"/>
                            <a:gd name="T6" fmla="+- 0 16001 16001"/>
                            <a:gd name="T7" fmla="*/ 16001 h 296"/>
                            <a:gd name="T8" fmla="+- 0 11272 11068"/>
                            <a:gd name="T9" fmla="*/ T8 w 296"/>
                            <a:gd name="T10" fmla="+- 0 16001 16001"/>
                            <a:gd name="T11" fmla="*/ 16001 h 296"/>
                            <a:gd name="T12" fmla="+- 0 11272 11068"/>
                            <a:gd name="T13" fmla="*/ T12 w 296"/>
                            <a:gd name="T14" fmla="+- 0 16204 16001"/>
                            <a:gd name="T15" fmla="*/ 16204 h 296"/>
                            <a:gd name="T16" fmla="+- 0 11068 11068"/>
                            <a:gd name="T17" fmla="*/ T16 w 296"/>
                            <a:gd name="T18" fmla="+- 0 16204 16001"/>
                            <a:gd name="T19" fmla="*/ 16204 h 296"/>
                            <a:gd name="T20" fmla="+- 0 11068 11068"/>
                            <a:gd name="T21" fmla="*/ T20 w 296"/>
                            <a:gd name="T22" fmla="+- 0 16296 16001"/>
                            <a:gd name="T23" fmla="*/ 16296 h 296"/>
                            <a:gd name="T24" fmla="+- 0 11272 11068"/>
                            <a:gd name="T25" fmla="*/ T24 w 296"/>
                            <a:gd name="T26" fmla="+- 0 16296 16001"/>
                            <a:gd name="T27" fmla="*/ 16296 h 296"/>
                            <a:gd name="T28" fmla="+- 0 11364 11068"/>
                            <a:gd name="T29" fmla="*/ T28 w 296"/>
                            <a:gd name="T30" fmla="+- 0 16296 16001"/>
                            <a:gd name="T31" fmla="*/ 16296 h 296"/>
                            <a:gd name="T32" fmla="+- 0 11364 11068"/>
                            <a:gd name="T33" fmla="*/ T32 w 296"/>
                            <a:gd name="T34" fmla="+- 0 16204 16001"/>
                            <a:gd name="T35" fmla="*/ 16204 h 2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296" h="296">
                              <a:moveTo>
                                <a:pt x="296" y="203"/>
                              </a:moveTo>
                              <a:lnTo>
                                <a:pt x="296" y="0"/>
                              </a:lnTo>
                              <a:lnTo>
                                <a:pt x="204" y="0"/>
                              </a:lnTo>
                              <a:lnTo>
                                <a:pt x="204" y="203"/>
                              </a:lnTo>
                              <a:lnTo>
                                <a:pt x="0" y="203"/>
                              </a:lnTo>
                              <a:lnTo>
                                <a:pt x="0" y="295"/>
                              </a:lnTo>
                              <a:lnTo>
                                <a:pt x="204" y="295"/>
                              </a:lnTo>
                              <a:lnTo>
                                <a:pt x="296" y="295"/>
                              </a:lnTo>
                              <a:lnTo>
                                <a:pt x="296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1" name="AutoShape 180"/>
                      <wps:cNvSpPr>
                        <a:spLocks/>
                      </wps:cNvSpPr>
                      <wps:spPr bwMode="auto">
                        <a:xfrm>
                          <a:off x="11068" y="16063"/>
                          <a:ext cx="359" cy="296"/>
                        </a:xfrm>
                        <a:custGeom>
                          <a:avLst/>
                          <a:gdLst>
                            <a:gd name="T0" fmla="+- 0 11129 11068"/>
                            <a:gd name="T1" fmla="*/ T0 w 359"/>
                            <a:gd name="T2" fmla="+- 0 16345 16063"/>
                            <a:gd name="T3" fmla="*/ 16345 h 296"/>
                            <a:gd name="T4" fmla="+- 0 11129 11068"/>
                            <a:gd name="T5" fmla="*/ T4 w 359"/>
                            <a:gd name="T6" fmla="+- 0 16345 16063"/>
                            <a:gd name="T7" fmla="*/ 16345 h 296"/>
                            <a:gd name="T8" fmla="+- 0 11129 11068"/>
                            <a:gd name="T9" fmla="*/ T8 w 359"/>
                            <a:gd name="T10" fmla="+- 0 16141 16063"/>
                            <a:gd name="T11" fmla="*/ 16141 h 296"/>
                            <a:gd name="T12" fmla="+- 0 11115 11068"/>
                            <a:gd name="T13" fmla="*/ T12 w 359"/>
                            <a:gd name="T14" fmla="+- 0 16141 16063"/>
                            <a:gd name="T15" fmla="*/ 16141 h 296"/>
                            <a:gd name="T16" fmla="+- 0 11115 11068"/>
                            <a:gd name="T17" fmla="*/ T16 w 359"/>
                            <a:gd name="T18" fmla="+- 0 16345 16063"/>
                            <a:gd name="T19" fmla="*/ 16345 h 296"/>
                            <a:gd name="T20" fmla="+- 0 11068 11068"/>
                            <a:gd name="T21" fmla="*/ T20 w 359"/>
                            <a:gd name="T22" fmla="+- 0 16345 16063"/>
                            <a:gd name="T23" fmla="*/ 16345 h 296"/>
                            <a:gd name="T24" fmla="+- 0 11068 11068"/>
                            <a:gd name="T25" fmla="*/ T24 w 359"/>
                            <a:gd name="T26" fmla="+- 0 16358 16063"/>
                            <a:gd name="T27" fmla="*/ 16358 h 296"/>
                            <a:gd name="T28" fmla="+- 0 11115 11068"/>
                            <a:gd name="T29" fmla="*/ T28 w 359"/>
                            <a:gd name="T30" fmla="+- 0 16358 16063"/>
                            <a:gd name="T31" fmla="*/ 16358 h 296"/>
                            <a:gd name="T32" fmla="+- 0 11129 11068"/>
                            <a:gd name="T33" fmla="*/ T32 w 359"/>
                            <a:gd name="T34" fmla="+- 0 16358 16063"/>
                            <a:gd name="T35" fmla="*/ 16358 h 296"/>
                            <a:gd name="T36" fmla="+- 0 11129 11068"/>
                            <a:gd name="T37" fmla="*/ T36 w 359"/>
                            <a:gd name="T38" fmla="+- 0 16358 16063"/>
                            <a:gd name="T39" fmla="*/ 16358 h 296"/>
                            <a:gd name="T40" fmla="+- 0 11129 11068"/>
                            <a:gd name="T41" fmla="*/ T40 w 359"/>
                            <a:gd name="T42" fmla="+- 0 16345 16063"/>
                            <a:gd name="T43" fmla="*/ 16345 h 296"/>
                            <a:gd name="T44" fmla="+- 0 11426 11068"/>
                            <a:gd name="T45" fmla="*/ T44 w 359"/>
                            <a:gd name="T46" fmla="+- 0 16126 16063"/>
                            <a:gd name="T47" fmla="*/ 16126 h 296"/>
                            <a:gd name="T48" fmla="+- 0 11208 11068"/>
                            <a:gd name="T49" fmla="*/ T48 w 359"/>
                            <a:gd name="T50" fmla="+- 0 16126 16063"/>
                            <a:gd name="T51" fmla="*/ 16126 h 296"/>
                            <a:gd name="T52" fmla="+- 0 11208 11068"/>
                            <a:gd name="T53" fmla="*/ T52 w 359"/>
                            <a:gd name="T54" fmla="+- 0 16077 16063"/>
                            <a:gd name="T55" fmla="*/ 16077 h 296"/>
                            <a:gd name="T56" fmla="+- 0 11426 11068"/>
                            <a:gd name="T57" fmla="*/ T56 w 359"/>
                            <a:gd name="T58" fmla="+- 0 16077 16063"/>
                            <a:gd name="T59" fmla="*/ 16077 h 296"/>
                            <a:gd name="T60" fmla="+- 0 11426 11068"/>
                            <a:gd name="T61" fmla="*/ T60 w 359"/>
                            <a:gd name="T62" fmla="+- 0 16063 16063"/>
                            <a:gd name="T63" fmla="*/ 16063 h 296"/>
                            <a:gd name="T64" fmla="+- 0 11208 11068"/>
                            <a:gd name="T65" fmla="*/ T64 w 359"/>
                            <a:gd name="T66" fmla="+- 0 16063 16063"/>
                            <a:gd name="T67" fmla="*/ 16063 h 296"/>
                            <a:gd name="T68" fmla="+- 0 11194 11068"/>
                            <a:gd name="T69" fmla="*/ T68 w 359"/>
                            <a:gd name="T70" fmla="+- 0 16063 16063"/>
                            <a:gd name="T71" fmla="*/ 16063 h 296"/>
                            <a:gd name="T72" fmla="+- 0 11194 11068"/>
                            <a:gd name="T73" fmla="*/ T72 w 359"/>
                            <a:gd name="T74" fmla="+- 0 16077 16063"/>
                            <a:gd name="T75" fmla="*/ 16077 h 296"/>
                            <a:gd name="T76" fmla="+- 0 11194 11068"/>
                            <a:gd name="T77" fmla="*/ T76 w 359"/>
                            <a:gd name="T78" fmla="+- 0 16126 16063"/>
                            <a:gd name="T79" fmla="*/ 16126 h 296"/>
                            <a:gd name="T80" fmla="+- 0 11115 11068"/>
                            <a:gd name="T81" fmla="*/ T80 w 359"/>
                            <a:gd name="T82" fmla="+- 0 16126 16063"/>
                            <a:gd name="T83" fmla="*/ 16126 h 296"/>
                            <a:gd name="T84" fmla="+- 0 11115 11068"/>
                            <a:gd name="T85" fmla="*/ T84 w 359"/>
                            <a:gd name="T86" fmla="+- 0 16139 16063"/>
                            <a:gd name="T87" fmla="*/ 16139 h 296"/>
                            <a:gd name="T88" fmla="+- 0 11194 11068"/>
                            <a:gd name="T89" fmla="*/ T88 w 359"/>
                            <a:gd name="T90" fmla="+- 0 16139 16063"/>
                            <a:gd name="T91" fmla="*/ 16139 h 296"/>
                            <a:gd name="T92" fmla="+- 0 11194 11068"/>
                            <a:gd name="T93" fmla="*/ T92 w 359"/>
                            <a:gd name="T94" fmla="+- 0 16345 16063"/>
                            <a:gd name="T95" fmla="*/ 16345 h 296"/>
                            <a:gd name="T96" fmla="+- 0 11194 11068"/>
                            <a:gd name="T97" fmla="*/ T96 w 359"/>
                            <a:gd name="T98" fmla="+- 0 16358 16063"/>
                            <a:gd name="T99" fmla="*/ 16358 h 296"/>
                            <a:gd name="T100" fmla="+- 0 11208 11068"/>
                            <a:gd name="T101" fmla="*/ T100 w 359"/>
                            <a:gd name="T102" fmla="+- 0 16358 16063"/>
                            <a:gd name="T103" fmla="*/ 16358 h 296"/>
                            <a:gd name="T104" fmla="+- 0 11413 11068"/>
                            <a:gd name="T105" fmla="*/ T104 w 359"/>
                            <a:gd name="T106" fmla="+- 0 16358 16063"/>
                            <a:gd name="T107" fmla="*/ 16358 h 296"/>
                            <a:gd name="T108" fmla="+- 0 11426 11068"/>
                            <a:gd name="T109" fmla="*/ T108 w 359"/>
                            <a:gd name="T110" fmla="+- 0 16358 16063"/>
                            <a:gd name="T111" fmla="*/ 16358 h 296"/>
                            <a:gd name="T112" fmla="+- 0 11426 11068"/>
                            <a:gd name="T113" fmla="*/ T112 w 359"/>
                            <a:gd name="T114" fmla="+- 0 16358 16063"/>
                            <a:gd name="T115" fmla="*/ 16358 h 296"/>
                            <a:gd name="T116" fmla="+- 0 11426 11068"/>
                            <a:gd name="T117" fmla="*/ T116 w 359"/>
                            <a:gd name="T118" fmla="+- 0 16141 16063"/>
                            <a:gd name="T119" fmla="*/ 16141 h 296"/>
                            <a:gd name="T120" fmla="+- 0 11413 11068"/>
                            <a:gd name="T121" fmla="*/ T120 w 359"/>
                            <a:gd name="T122" fmla="+- 0 16141 16063"/>
                            <a:gd name="T123" fmla="*/ 16141 h 296"/>
                            <a:gd name="T124" fmla="+- 0 11413 11068"/>
                            <a:gd name="T125" fmla="*/ T124 w 359"/>
                            <a:gd name="T126" fmla="+- 0 16345 16063"/>
                            <a:gd name="T127" fmla="*/ 16345 h 296"/>
                            <a:gd name="T128" fmla="+- 0 11208 11068"/>
                            <a:gd name="T129" fmla="*/ T128 w 359"/>
                            <a:gd name="T130" fmla="+- 0 16345 16063"/>
                            <a:gd name="T131" fmla="*/ 16345 h 296"/>
                            <a:gd name="T132" fmla="+- 0 11208 11068"/>
                            <a:gd name="T133" fmla="*/ T132 w 359"/>
                            <a:gd name="T134" fmla="+- 0 16139 16063"/>
                            <a:gd name="T135" fmla="*/ 16139 h 296"/>
                            <a:gd name="T136" fmla="+- 0 11426 11068"/>
                            <a:gd name="T137" fmla="*/ T136 w 359"/>
                            <a:gd name="T138" fmla="+- 0 16139 16063"/>
                            <a:gd name="T139" fmla="*/ 16139 h 296"/>
                            <a:gd name="T140" fmla="+- 0 11426 11068"/>
                            <a:gd name="T141" fmla="*/ T140 w 359"/>
                            <a:gd name="T142" fmla="+- 0 16126 16063"/>
                            <a:gd name="T143" fmla="*/ 16126 h 2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359" h="296">
                              <a:moveTo>
                                <a:pt x="61" y="282"/>
                              </a:moveTo>
                              <a:lnTo>
                                <a:pt x="61" y="282"/>
                              </a:lnTo>
                              <a:lnTo>
                                <a:pt x="61" y="78"/>
                              </a:lnTo>
                              <a:lnTo>
                                <a:pt x="47" y="78"/>
                              </a:lnTo>
                              <a:lnTo>
                                <a:pt x="47" y="282"/>
                              </a:lnTo>
                              <a:lnTo>
                                <a:pt x="0" y="282"/>
                              </a:lnTo>
                              <a:lnTo>
                                <a:pt x="0" y="295"/>
                              </a:lnTo>
                              <a:lnTo>
                                <a:pt x="47" y="295"/>
                              </a:lnTo>
                              <a:lnTo>
                                <a:pt x="61" y="295"/>
                              </a:lnTo>
                              <a:lnTo>
                                <a:pt x="61" y="282"/>
                              </a:lnTo>
                              <a:close/>
                              <a:moveTo>
                                <a:pt x="358" y="63"/>
                              </a:moveTo>
                              <a:lnTo>
                                <a:pt x="140" y="63"/>
                              </a:lnTo>
                              <a:lnTo>
                                <a:pt x="140" y="14"/>
                              </a:lnTo>
                              <a:lnTo>
                                <a:pt x="358" y="14"/>
                              </a:lnTo>
                              <a:lnTo>
                                <a:pt x="358" y="0"/>
                              </a:lnTo>
                              <a:lnTo>
                                <a:pt x="140" y="0"/>
                              </a:lnTo>
                              <a:lnTo>
                                <a:pt x="126" y="0"/>
                              </a:lnTo>
                              <a:lnTo>
                                <a:pt x="126" y="14"/>
                              </a:lnTo>
                              <a:lnTo>
                                <a:pt x="126" y="63"/>
                              </a:lnTo>
                              <a:lnTo>
                                <a:pt x="47" y="63"/>
                              </a:lnTo>
                              <a:lnTo>
                                <a:pt x="47" y="76"/>
                              </a:lnTo>
                              <a:lnTo>
                                <a:pt x="126" y="76"/>
                              </a:lnTo>
                              <a:lnTo>
                                <a:pt x="126" y="282"/>
                              </a:lnTo>
                              <a:lnTo>
                                <a:pt x="126" y="295"/>
                              </a:lnTo>
                              <a:lnTo>
                                <a:pt x="140" y="295"/>
                              </a:lnTo>
                              <a:lnTo>
                                <a:pt x="345" y="295"/>
                              </a:lnTo>
                              <a:lnTo>
                                <a:pt x="358" y="295"/>
                              </a:lnTo>
                              <a:lnTo>
                                <a:pt x="358" y="78"/>
                              </a:lnTo>
                              <a:lnTo>
                                <a:pt x="345" y="78"/>
                              </a:lnTo>
                              <a:lnTo>
                                <a:pt x="345" y="282"/>
                              </a:lnTo>
                              <a:lnTo>
                                <a:pt x="140" y="282"/>
                              </a:lnTo>
                              <a:lnTo>
                                <a:pt x="140" y="76"/>
                              </a:lnTo>
                              <a:lnTo>
                                <a:pt x="358" y="76"/>
                              </a:lnTo>
                              <a:lnTo>
                                <a:pt x="358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" name="Rectangle 181"/>
                      <wps:cNvSpPr>
                        <a:spLocks noChangeArrowheads="1"/>
                      </wps:cNvSpPr>
                      <wps:spPr bwMode="auto">
                        <a:xfrm>
                          <a:off x="11271" y="15628"/>
                          <a:ext cx="93" cy="371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3" name="Rectangle 182"/>
                      <wps:cNvSpPr>
                        <a:spLocks noChangeArrowheads="1"/>
                      </wps:cNvSpPr>
                      <wps:spPr bwMode="auto">
                        <a:xfrm>
                          <a:off x="11413" y="777"/>
                          <a:ext cx="14" cy="15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4" name="AutoShape 183"/>
                      <wps:cNvSpPr>
                        <a:spLocks/>
                      </wps:cNvSpPr>
                      <wps:spPr bwMode="auto">
                        <a:xfrm>
                          <a:off x="480" y="839"/>
                          <a:ext cx="359" cy="4434"/>
                        </a:xfrm>
                        <a:custGeom>
                          <a:avLst/>
                          <a:gdLst>
                            <a:gd name="T0" fmla="+- 0 543 480"/>
                            <a:gd name="T1" fmla="*/ T0 w 359"/>
                            <a:gd name="T2" fmla="+- 0 840 840"/>
                            <a:gd name="T3" fmla="*/ 840 h 4434"/>
                            <a:gd name="T4" fmla="+- 0 480 480"/>
                            <a:gd name="T5" fmla="*/ T4 w 359"/>
                            <a:gd name="T6" fmla="+- 0 840 840"/>
                            <a:gd name="T7" fmla="*/ 840 h 4434"/>
                            <a:gd name="T8" fmla="+- 0 480 480"/>
                            <a:gd name="T9" fmla="*/ T8 w 359"/>
                            <a:gd name="T10" fmla="+- 0 5274 840"/>
                            <a:gd name="T11" fmla="*/ 5274 h 4434"/>
                            <a:gd name="T12" fmla="+- 0 543 480"/>
                            <a:gd name="T13" fmla="*/ T12 w 359"/>
                            <a:gd name="T14" fmla="+- 0 5274 840"/>
                            <a:gd name="T15" fmla="*/ 5274 h 4434"/>
                            <a:gd name="T16" fmla="+- 0 543 480"/>
                            <a:gd name="T17" fmla="*/ T16 w 359"/>
                            <a:gd name="T18" fmla="+- 0 840 840"/>
                            <a:gd name="T19" fmla="*/ 840 h 4434"/>
                            <a:gd name="T20" fmla="+- 0 838 480"/>
                            <a:gd name="T21" fmla="*/ T20 w 359"/>
                            <a:gd name="T22" fmla="+- 0 840 840"/>
                            <a:gd name="T23" fmla="*/ 840 h 4434"/>
                            <a:gd name="T24" fmla="+- 0 635 480"/>
                            <a:gd name="T25" fmla="*/ T24 w 359"/>
                            <a:gd name="T26" fmla="+- 0 840 840"/>
                            <a:gd name="T27" fmla="*/ 840 h 4434"/>
                            <a:gd name="T28" fmla="+- 0 635 480"/>
                            <a:gd name="T29" fmla="*/ T28 w 359"/>
                            <a:gd name="T30" fmla="+- 0 1208 840"/>
                            <a:gd name="T31" fmla="*/ 1208 h 4434"/>
                            <a:gd name="T32" fmla="+- 0 838 480"/>
                            <a:gd name="T33" fmla="*/ T32 w 359"/>
                            <a:gd name="T34" fmla="+- 0 1208 840"/>
                            <a:gd name="T35" fmla="*/ 1208 h 4434"/>
                            <a:gd name="T36" fmla="+- 0 838 480"/>
                            <a:gd name="T37" fmla="*/ T36 w 359"/>
                            <a:gd name="T38" fmla="+- 0 840 840"/>
                            <a:gd name="T39" fmla="*/ 840 h 44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59" h="4434">
                              <a:moveTo>
                                <a:pt x="63" y="0"/>
                              </a:moveTo>
                              <a:lnTo>
                                <a:pt x="0" y="0"/>
                              </a:lnTo>
                              <a:lnTo>
                                <a:pt x="0" y="4434"/>
                              </a:lnTo>
                              <a:lnTo>
                                <a:pt x="63" y="4434"/>
                              </a:lnTo>
                              <a:lnTo>
                                <a:pt x="63" y="0"/>
                              </a:lnTo>
                              <a:close/>
                              <a:moveTo>
                                <a:pt x="358" y="0"/>
                              </a:moveTo>
                              <a:lnTo>
                                <a:pt x="155" y="0"/>
                              </a:lnTo>
                              <a:lnTo>
                                <a:pt x="155" y="368"/>
                              </a:lnTo>
                              <a:lnTo>
                                <a:pt x="358" y="368"/>
                              </a:lnTo>
                              <a:lnTo>
                                <a:pt x="3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5" name="Rectangle 184"/>
                      <wps:cNvSpPr>
                        <a:spLocks noChangeArrowheads="1"/>
                      </wps:cNvSpPr>
                      <wps:spPr bwMode="auto">
                        <a:xfrm>
                          <a:off x="542" y="839"/>
                          <a:ext cx="92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6" name="Rectangle 185"/>
                      <wps:cNvSpPr>
                        <a:spLocks noChangeArrowheads="1"/>
                      </wps:cNvSpPr>
                      <wps:spPr bwMode="auto">
                        <a:xfrm>
                          <a:off x="634" y="1209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7" name="Rectangle 186"/>
                      <wps:cNvSpPr>
                        <a:spLocks noChangeArrowheads="1"/>
                      </wps:cNvSpPr>
                      <wps:spPr bwMode="auto">
                        <a:xfrm>
                          <a:off x="542" y="1209"/>
                          <a:ext cx="92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8" name="Rectangle 187"/>
                      <wps:cNvSpPr>
                        <a:spLocks noChangeArrowheads="1"/>
                      </wps:cNvSpPr>
                      <wps:spPr bwMode="auto">
                        <a:xfrm>
                          <a:off x="634" y="1579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9" name="Rectangle 188"/>
                      <wps:cNvSpPr>
                        <a:spLocks noChangeArrowheads="1"/>
                      </wps:cNvSpPr>
                      <wps:spPr bwMode="auto">
                        <a:xfrm>
                          <a:off x="542" y="1579"/>
                          <a:ext cx="92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0" name="Rectangle 189"/>
                      <wps:cNvSpPr>
                        <a:spLocks noChangeArrowheads="1"/>
                      </wps:cNvSpPr>
                      <wps:spPr bwMode="auto">
                        <a:xfrm>
                          <a:off x="634" y="1949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1" name="Rectangle 190"/>
                      <wps:cNvSpPr>
                        <a:spLocks noChangeArrowheads="1"/>
                      </wps:cNvSpPr>
                      <wps:spPr bwMode="auto">
                        <a:xfrm>
                          <a:off x="542" y="1949"/>
                          <a:ext cx="92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2" name="Rectangle 191"/>
                      <wps:cNvSpPr>
                        <a:spLocks noChangeArrowheads="1"/>
                      </wps:cNvSpPr>
                      <wps:spPr bwMode="auto">
                        <a:xfrm>
                          <a:off x="634" y="2318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3" name="Rectangle 192"/>
                      <wps:cNvSpPr>
                        <a:spLocks noChangeArrowheads="1"/>
                      </wps:cNvSpPr>
                      <wps:spPr bwMode="auto">
                        <a:xfrm>
                          <a:off x="542" y="2318"/>
                          <a:ext cx="92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4" name="Rectangle 193"/>
                      <wps:cNvSpPr>
                        <a:spLocks noChangeArrowheads="1"/>
                      </wps:cNvSpPr>
                      <wps:spPr bwMode="auto">
                        <a:xfrm>
                          <a:off x="634" y="2688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5" name="Rectangle 194"/>
                      <wps:cNvSpPr>
                        <a:spLocks noChangeArrowheads="1"/>
                      </wps:cNvSpPr>
                      <wps:spPr bwMode="auto">
                        <a:xfrm>
                          <a:off x="542" y="2688"/>
                          <a:ext cx="92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6" name="Rectangle 195"/>
                      <wps:cNvSpPr>
                        <a:spLocks noChangeArrowheads="1"/>
                      </wps:cNvSpPr>
                      <wps:spPr bwMode="auto">
                        <a:xfrm>
                          <a:off x="634" y="3058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7" name="Rectangle 196"/>
                      <wps:cNvSpPr>
                        <a:spLocks noChangeArrowheads="1"/>
                      </wps:cNvSpPr>
                      <wps:spPr bwMode="auto">
                        <a:xfrm>
                          <a:off x="542" y="3058"/>
                          <a:ext cx="92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8" name="Rectangle 197"/>
                      <wps:cNvSpPr>
                        <a:spLocks noChangeArrowheads="1"/>
                      </wps:cNvSpPr>
                      <wps:spPr bwMode="auto">
                        <a:xfrm>
                          <a:off x="634" y="3427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" name="Rectangle 198"/>
                      <wps:cNvSpPr>
                        <a:spLocks noChangeArrowheads="1"/>
                      </wps:cNvSpPr>
                      <wps:spPr bwMode="auto">
                        <a:xfrm>
                          <a:off x="542" y="3427"/>
                          <a:ext cx="92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0" name="Rectangle 199"/>
                      <wps:cNvSpPr>
                        <a:spLocks noChangeArrowheads="1"/>
                      </wps:cNvSpPr>
                      <wps:spPr bwMode="auto">
                        <a:xfrm>
                          <a:off x="634" y="3797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1" name="Rectangle 200"/>
                      <wps:cNvSpPr>
                        <a:spLocks noChangeArrowheads="1"/>
                      </wps:cNvSpPr>
                      <wps:spPr bwMode="auto">
                        <a:xfrm>
                          <a:off x="542" y="3797"/>
                          <a:ext cx="92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2" name="Rectangle 201"/>
                      <wps:cNvSpPr>
                        <a:spLocks noChangeArrowheads="1"/>
                      </wps:cNvSpPr>
                      <wps:spPr bwMode="auto">
                        <a:xfrm>
                          <a:off x="634" y="4166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3" name="Rectangle 202"/>
                      <wps:cNvSpPr>
                        <a:spLocks noChangeArrowheads="1"/>
                      </wps:cNvSpPr>
                      <wps:spPr bwMode="auto">
                        <a:xfrm>
                          <a:off x="542" y="4166"/>
                          <a:ext cx="92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4" name="Rectangle 203"/>
                      <wps:cNvSpPr>
                        <a:spLocks noChangeArrowheads="1"/>
                      </wps:cNvSpPr>
                      <wps:spPr bwMode="auto">
                        <a:xfrm>
                          <a:off x="634" y="4536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5" name="Rectangle 204"/>
                      <wps:cNvSpPr>
                        <a:spLocks noChangeArrowheads="1"/>
                      </wps:cNvSpPr>
                      <wps:spPr bwMode="auto">
                        <a:xfrm>
                          <a:off x="542" y="4536"/>
                          <a:ext cx="92" cy="368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6" name="Rectangle 205"/>
                      <wps:cNvSpPr>
                        <a:spLocks noChangeArrowheads="1"/>
                      </wps:cNvSpPr>
                      <wps:spPr bwMode="auto">
                        <a:xfrm>
                          <a:off x="634" y="4906"/>
                          <a:ext cx="204" cy="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7" name="AutoShape 206"/>
                      <wps:cNvSpPr>
                        <a:spLocks/>
                      </wps:cNvSpPr>
                      <wps:spPr bwMode="auto">
                        <a:xfrm>
                          <a:off x="542" y="4906"/>
                          <a:ext cx="92" cy="11093"/>
                        </a:xfrm>
                        <a:custGeom>
                          <a:avLst/>
                          <a:gdLst>
                            <a:gd name="T0" fmla="+- 0 543 543"/>
                            <a:gd name="T1" fmla="*/ T0 w 92"/>
                            <a:gd name="T2" fmla="+- 0 15998 4906"/>
                            <a:gd name="T3" fmla="*/ 15998 h 11093"/>
                            <a:gd name="T4" fmla="+- 0 635 543"/>
                            <a:gd name="T5" fmla="*/ T4 w 92"/>
                            <a:gd name="T6" fmla="+- 0 15256 4906"/>
                            <a:gd name="T7" fmla="*/ 15256 h 11093"/>
                            <a:gd name="T8" fmla="+- 0 635 543"/>
                            <a:gd name="T9" fmla="*/ T8 w 92"/>
                            <a:gd name="T10" fmla="+- 0 15626 4906"/>
                            <a:gd name="T11" fmla="*/ 15626 h 11093"/>
                            <a:gd name="T12" fmla="+- 0 543 543"/>
                            <a:gd name="T13" fmla="*/ T12 w 92"/>
                            <a:gd name="T14" fmla="+- 0 14887 4906"/>
                            <a:gd name="T15" fmla="*/ 14887 h 11093"/>
                            <a:gd name="T16" fmla="+- 0 635 543"/>
                            <a:gd name="T17" fmla="*/ T16 w 92"/>
                            <a:gd name="T18" fmla="+- 0 14887 4906"/>
                            <a:gd name="T19" fmla="*/ 14887 h 11093"/>
                            <a:gd name="T20" fmla="+- 0 543 543"/>
                            <a:gd name="T21" fmla="*/ T20 w 92"/>
                            <a:gd name="T22" fmla="+- 0 14885 4906"/>
                            <a:gd name="T23" fmla="*/ 14885 h 11093"/>
                            <a:gd name="T24" fmla="+- 0 635 543"/>
                            <a:gd name="T25" fmla="*/ T24 w 92"/>
                            <a:gd name="T26" fmla="+- 0 14148 4906"/>
                            <a:gd name="T27" fmla="*/ 14148 h 11093"/>
                            <a:gd name="T28" fmla="+- 0 635 543"/>
                            <a:gd name="T29" fmla="*/ T28 w 92"/>
                            <a:gd name="T30" fmla="+- 0 14515 4906"/>
                            <a:gd name="T31" fmla="*/ 14515 h 11093"/>
                            <a:gd name="T32" fmla="+- 0 543 543"/>
                            <a:gd name="T33" fmla="*/ T32 w 92"/>
                            <a:gd name="T34" fmla="+- 0 13778 4906"/>
                            <a:gd name="T35" fmla="*/ 13778 h 11093"/>
                            <a:gd name="T36" fmla="+- 0 635 543"/>
                            <a:gd name="T37" fmla="*/ T36 w 92"/>
                            <a:gd name="T38" fmla="+- 0 13778 4906"/>
                            <a:gd name="T39" fmla="*/ 13778 h 11093"/>
                            <a:gd name="T40" fmla="+- 0 543 543"/>
                            <a:gd name="T41" fmla="*/ T40 w 92"/>
                            <a:gd name="T42" fmla="+- 0 13776 4906"/>
                            <a:gd name="T43" fmla="*/ 13776 h 11093"/>
                            <a:gd name="T44" fmla="+- 0 635 543"/>
                            <a:gd name="T45" fmla="*/ T44 w 92"/>
                            <a:gd name="T46" fmla="+- 0 13039 4906"/>
                            <a:gd name="T47" fmla="*/ 13039 h 11093"/>
                            <a:gd name="T48" fmla="+- 0 635 543"/>
                            <a:gd name="T49" fmla="*/ T48 w 92"/>
                            <a:gd name="T50" fmla="+- 0 13406 4906"/>
                            <a:gd name="T51" fmla="*/ 13406 h 11093"/>
                            <a:gd name="T52" fmla="+- 0 543 543"/>
                            <a:gd name="T53" fmla="*/ T52 w 92"/>
                            <a:gd name="T54" fmla="+- 0 12669 4906"/>
                            <a:gd name="T55" fmla="*/ 12669 h 11093"/>
                            <a:gd name="T56" fmla="+- 0 635 543"/>
                            <a:gd name="T57" fmla="*/ T56 w 92"/>
                            <a:gd name="T58" fmla="+- 0 12669 4906"/>
                            <a:gd name="T59" fmla="*/ 12669 h 11093"/>
                            <a:gd name="T60" fmla="+- 0 543 543"/>
                            <a:gd name="T61" fmla="*/ T60 w 92"/>
                            <a:gd name="T62" fmla="+- 0 12667 4906"/>
                            <a:gd name="T63" fmla="*/ 12667 h 11093"/>
                            <a:gd name="T64" fmla="+- 0 635 543"/>
                            <a:gd name="T65" fmla="*/ T64 w 92"/>
                            <a:gd name="T66" fmla="+- 0 11930 4906"/>
                            <a:gd name="T67" fmla="*/ 11930 h 11093"/>
                            <a:gd name="T68" fmla="+- 0 635 543"/>
                            <a:gd name="T69" fmla="*/ T68 w 92"/>
                            <a:gd name="T70" fmla="+- 0 12297 4906"/>
                            <a:gd name="T71" fmla="*/ 12297 h 11093"/>
                            <a:gd name="T72" fmla="+- 0 543 543"/>
                            <a:gd name="T73" fmla="*/ T72 w 92"/>
                            <a:gd name="T74" fmla="+- 0 11560 4906"/>
                            <a:gd name="T75" fmla="*/ 11560 h 11093"/>
                            <a:gd name="T76" fmla="+- 0 635 543"/>
                            <a:gd name="T77" fmla="*/ T76 w 92"/>
                            <a:gd name="T78" fmla="+- 0 11560 4906"/>
                            <a:gd name="T79" fmla="*/ 11560 h 11093"/>
                            <a:gd name="T80" fmla="+- 0 543 543"/>
                            <a:gd name="T81" fmla="*/ T80 w 92"/>
                            <a:gd name="T82" fmla="+- 0 11558 4906"/>
                            <a:gd name="T83" fmla="*/ 11558 h 11093"/>
                            <a:gd name="T84" fmla="+- 0 635 543"/>
                            <a:gd name="T85" fmla="*/ T84 w 92"/>
                            <a:gd name="T86" fmla="+- 0 10821 4906"/>
                            <a:gd name="T87" fmla="*/ 10821 h 11093"/>
                            <a:gd name="T88" fmla="+- 0 635 543"/>
                            <a:gd name="T89" fmla="*/ T88 w 92"/>
                            <a:gd name="T90" fmla="+- 0 11188 4906"/>
                            <a:gd name="T91" fmla="*/ 11188 h 11093"/>
                            <a:gd name="T92" fmla="+- 0 543 543"/>
                            <a:gd name="T93" fmla="*/ T92 w 92"/>
                            <a:gd name="T94" fmla="+- 0 10451 4906"/>
                            <a:gd name="T95" fmla="*/ 10451 h 11093"/>
                            <a:gd name="T96" fmla="+- 0 635 543"/>
                            <a:gd name="T97" fmla="*/ T96 w 92"/>
                            <a:gd name="T98" fmla="+- 0 10451 4906"/>
                            <a:gd name="T99" fmla="*/ 10451 h 11093"/>
                            <a:gd name="T100" fmla="+- 0 543 543"/>
                            <a:gd name="T101" fmla="*/ T100 w 92"/>
                            <a:gd name="T102" fmla="+- 0 10449 4906"/>
                            <a:gd name="T103" fmla="*/ 10449 h 11093"/>
                            <a:gd name="T104" fmla="+- 0 635 543"/>
                            <a:gd name="T105" fmla="*/ T104 w 92"/>
                            <a:gd name="T106" fmla="+- 0 9712 4906"/>
                            <a:gd name="T107" fmla="*/ 9712 h 11093"/>
                            <a:gd name="T108" fmla="+- 0 635 543"/>
                            <a:gd name="T109" fmla="*/ T108 w 92"/>
                            <a:gd name="T110" fmla="+- 0 10079 4906"/>
                            <a:gd name="T111" fmla="*/ 10079 h 11093"/>
                            <a:gd name="T112" fmla="+- 0 543 543"/>
                            <a:gd name="T113" fmla="*/ T112 w 92"/>
                            <a:gd name="T114" fmla="+- 0 9342 4906"/>
                            <a:gd name="T115" fmla="*/ 9342 h 11093"/>
                            <a:gd name="T116" fmla="+- 0 635 543"/>
                            <a:gd name="T117" fmla="*/ T116 w 92"/>
                            <a:gd name="T118" fmla="+- 0 9342 4906"/>
                            <a:gd name="T119" fmla="*/ 9342 h 11093"/>
                            <a:gd name="T120" fmla="+- 0 543 543"/>
                            <a:gd name="T121" fmla="*/ T120 w 92"/>
                            <a:gd name="T122" fmla="+- 0 9340 4906"/>
                            <a:gd name="T123" fmla="*/ 9340 h 11093"/>
                            <a:gd name="T124" fmla="+- 0 635 543"/>
                            <a:gd name="T125" fmla="*/ T124 w 92"/>
                            <a:gd name="T126" fmla="+- 0 8603 4906"/>
                            <a:gd name="T127" fmla="*/ 8603 h 11093"/>
                            <a:gd name="T128" fmla="+- 0 635 543"/>
                            <a:gd name="T129" fmla="*/ T128 w 92"/>
                            <a:gd name="T130" fmla="+- 0 8970 4906"/>
                            <a:gd name="T131" fmla="*/ 8970 h 11093"/>
                            <a:gd name="T132" fmla="+- 0 543 543"/>
                            <a:gd name="T133" fmla="*/ T132 w 92"/>
                            <a:gd name="T134" fmla="+- 0 8233 4906"/>
                            <a:gd name="T135" fmla="*/ 8233 h 11093"/>
                            <a:gd name="T136" fmla="+- 0 635 543"/>
                            <a:gd name="T137" fmla="*/ T136 w 92"/>
                            <a:gd name="T138" fmla="+- 0 8233 4906"/>
                            <a:gd name="T139" fmla="*/ 8233 h 11093"/>
                            <a:gd name="T140" fmla="+- 0 543 543"/>
                            <a:gd name="T141" fmla="*/ T140 w 92"/>
                            <a:gd name="T142" fmla="+- 0 8231 4906"/>
                            <a:gd name="T143" fmla="*/ 8231 h 11093"/>
                            <a:gd name="T144" fmla="+- 0 635 543"/>
                            <a:gd name="T145" fmla="*/ T144 w 92"/>
                            <a:gd name="T146" fmla="+- 0 7494 4906"/>
                            <a:gd name="T147" fmla="*/ 7494 h 11093"/>
                            <a:gd name="T148" fmla="+- 0 635 543"/>
                            <a:gd name="T149" fmla="*/ T148 w 92"/>
                            <a:gd name="T150" fmla="+- 0 7861 4906"/>
                            <a:gd name="T151" fmla="*/ 7861 h 11093"/>
                            <a:gd name="T152" fmla="+- 0 543 543"/>
                            <a:gd name="T153" fmla="*/ T152 w 92"/>
                            <a:gd name="T154" fmla="+- 0 7124 4906"/>
                            <a:gd name="T155" fmla="*/ 7124 h 11093"/>
                            <a:gd name="T156" fmla="+- 0 635 543"/>
                            <a:gd name="T157" fmla="*/ T156 w 92"/>
                            <a:gd name="T158" fmla="+- 0 7124 4906"/>
                            <a:gd name="T159" fmla="*/ 7124 h 11093"/>
                            <a:gd name="T160" fmla="+- 0 543 543"/>
                            <a:gd name="T161" fmla="*/ T160 w 92"/>
                            <a:gd name="T162" fmla="+- 0 7122 4906"/>
                            <a:gd name="T163" fmla="*/ 7122 h 11093"/>
                            <a:gd name="T164" fmla="+- 0 635 543"/>
                            <a:gd name="T165" fmla="*/ T164 w 92"/>
                            <a:gd name="T166" fmla="+- 0 6385 4906"/>
                            <a:gd name="T167" fmla="*/ 6385 h 11093"/>
                            <a:gd name="T168" fmla="+- 0 635 543"/>
                            <a:gd name="T169" fmla="*/ T168 w 92"/>
                            <a:gd name="T170" fmla="+- 0 6752 4906"/>
                            <a:gd name="T171" fmla="*/ 6752 h 11093"/>
                            <a:gd name="T172" fmla="+- 0 543 543"/>
                            <a:gd name="T173" fmla="*/ T172 w 92"/>
                            <a:gd name="T174" fmla="+- 0 6015 4906"/>
                            <a:gd name="T175" fmla="*/ 6015 h 11093"/>
                            <a:gd name="T176" fmla="+- 0 635 543"/>
                            <a:gd name="T177" fmla="*/ T176 w 92"/>
                            <a:gd name="T178" fmla="+- 0 6015 4906"/>
                            <a:gd name="T179" fmla="*/ 6015 h 11093"/>
                            <a:gd name="T180" fmla="+- 0 543 543"/>
                            <a:gd name="T181" fmla="*/ T180 w 92"/>
                            <a:gd name="T182" fmla="+- 0 6013 4906"/>
                            <a:gd name="T183" fmla="*/ 6013 h 11093"/>
                            <a:gd name="T184" fmla="+- 0 635 543"/>
                            <a:gd name="T185" fmla="*/ T184 w 92"/>
                            <a:gd name="T186" fmla="+- 0 5276 4906"/>
                            <a:gd name="T187" fmla="*/ 5276 h 11093"/>
                            <a:gd name="T188" fmla="+- 0 635 543"/>
                            <a:gd name="T189" fmla="*/ T188 w 92"/>
                            <a:gd name="T190" fmla="+- 0 5643 4906"/>
                            <a:gd name="T191" fmla="*/ 5643 h 11093"/>
                            <a:gd name="T192" fmla="+- 0 543 543"/>
                            <a:gd name="T193" fmla="*/ T192 w 92"/>
                            <a:gd name="T194" fmla="+- 0 4906 4906"/>
                            <a:gd name="T195" fmla="*/ 4906 h 11093"/>
                            <a:gd name="T196" fmla="+- 0 635 543"/>
                            <a:gd name="T197" fmla="*/ T196 w 92"/>
                            <a:gd name="T198" fmla="+- 0 4906 4906"/>
                            <a:gd name="T199" fmla="*/ 4906 h 110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w="92" h="11093">
                              <a:moveTo>
                                <a:pt x="92" y="10722"/>
                              </a:moveTo>
                              <a:lnTo>
                                <a:pt x="0" y="10722"/>
                              </a:lnTo>
                              <a:lnTo>
                                <a:pt x="0" y="11092"/>
                              </a:lnTo>
                              <a:lnTo>
                                <a:pt x="92" y="11092"/>
                              </a:lnTo>
                              <a:lnTo>
                                <a:pt x="92" y="10722"/>
                              </a:lnTo>
                              <a:close/>
                              <a:moveTo>
                                <a:pt x="92" y="10350"/>
                              </a:moveTo>
                              <a:lnTo>
                                <a:pt x="0" y="10350"/>
                              </a:lnTo>
                              <a:lnTo>
                                <a:pt x="0" y="10720"/>
                              </a:lnTo>
                              <a:lnTo>
                                <a:pt x="92" y="10720"/>
                              </a:lnTo>
                              <a:lnTo>
                                <a:pt x="92" y="10350"/>
                              </a:lnTo>
                              <a:close/>
                              <a:moveTo>
                                <a:pt x="92" y="9981"/>
                              </a:moveTo>
                              <a:lnTo>
                                <a:pt x="0" y="9981"/>
                              </a:lnTo>
                              <a:lnTo>
                                <a:pt x="0" y="10348"/>
                              </a:lnTo>
                              <a:lnTo>
                                <a:pt x="92" y="10348"/>
                              </a:lnTo>
                              <a:lnTo>
                                <a:pt x="92" y="9981"/>
                              </a:lnTo>
                              <a:close/>
                              <a:moveTo>
                                <a:pt x="92" y="9611"/>
                              </a:moveTo>
                              <a:lnTo>
                                <a:pt x="0" y="9611"/>
                              </a:lnTo>
                              <a:lnTo>
                                <a:pt x="0" y="9979"/>
                              </a:lnTo>
                              <a:lnTo>
                                <a:pt x="92" y="9979"/>
                              </a:lnTo>
                              <a:lnTo>
                                <a:pt x="92" y="9611"/>
                              </a:lnTo>
                              <a:close/>
                              <a:moveTo>
                                <a:pt x="92" y="9242"/>
                              </a:moveTo>
                              <a:lnTo>
                                <a:pt x="0" y="9242"/>
                              </a:lnTo>
                              <a:lnTo>
                                <a:pt x="0" y="9609"/>
                              </a:lnTo>
                              <a:lnTo>
                                <a:pt x="92" y="9609"/>
                              </a:lnTo>
                              <a:lnTo>
                                <a:pt x="92" y="9242"/>
                              </a:lnTo>
                              <a:close/>
                              <a:moveTo>
                                <a:pt x="92" y="8872"/>
                              </a:moveTo>
                              <a:lnTo>
                                <a:pt x="0" y="8872"/>
                              </a:lnTo>
                              <a:lnTo>
                                <a:pt x="0" y="9240"/>
                              </a:lnTo>
                              <a:lnTo>
                                <a:pt x="92" y="9240"/>
                              </a:lnTo>
                              <a:lnTo>
                                <a:pt x="92" y="8872"/>
                              </a:lnTo>
                              <a:close/>
                              <a:moveTo>
                                <a:pt x="92" y="8502"/>
                              </a:moveTo>
                              <a:lnTo>
                                <a:pt x="0" y="8502"/>
                              </a:lnTo>
                              <a:lnTo>
                                <a:pt x="0" y="8870"/>
                              </a:lnTo>
                              <a:lnTo>
                                <a:pt x="92" y="8870"/>
                              </a:lnTo>
                              <a:lnTo>
                                <a:pt x="92" y="8502"/>
                              </a:lnTo>
                              <a:close/>
                              <a:moveTo>
                                <a:pt x="92" y="8133"/>
                              </a:moveTo>
                              <a:lnTo>
                                <a:pt x="0" y="8133"/>
                              </a:lnTo>
                              <a:lnTo>
                                <a:pt x="0" y="8500"/>
                              </a:lnTo>
                              <a:lnTo>
                                <a:pt x="92" y="8500"/>
                              </a:lnTo>
                              <a:lnTo>
                                <a:pt x="92" y="8133"/>
                              </a:lnTo>
                              <a:close/>
                              <a:moveTo>
                                <a:pt x="92" y="7763"/>
                              </a:moveTo>
                              <a:lnTo>
                                <a:pt x="0" y="7763"/>
                              </a:lnTo>
                              <a:lnTo>
                                <a:pt x="0" y="8130"/>
                              </a:lnTo>
                              <a:lnTo>
                                <a:pt x="92" y="8130"/>
                              </a:lnTo>
                              <a:lnTo>
                                <a:pt x="92" y="7763"/>
                              </a:lnTo>
                              <a:close/>
                              <a:moveTo>
                                <a:pt x="92" y="7393"/>
                              </a:moveTo>
                              <a:lnTo>
                                <a:pt x="0" y="7393"/>
                              </a:lnTo>
                              <a:lnTo>
                                <a:pt x="0" y="7761"/>
                              </a:lnTo>
                              <a:lnTo>
                                <a:pt x="92" y="7761"/>
                              </a:lnTo>
                              <a:lnTo>
                                <a:pt x="92" y="7393"/>
                              </a:lnTo>
                              <a:close/>
                              <a:moveTo>
                                <a:pt x="92" y="7024"/>
                              </a:moveTo>
                              <a:lnTo>
                                <a:pt x="0" y="7024"/>
                              </a:lnTo>
                              <a:lnTo>
                                <a:pt x="0" y="7391"/>
                              </a:lnTo>
                              <a:lnTo>
                                <a:pt x="92" y="7391"/>
                              </a:lnTo>
                              <a:lnTo>
                                <a:pt x="92" y="7024"/>
                              </a:lnTo>
                              <a:close/>
                              <a:moveTo>
                                <a:pt x="92" y="6654"/>
                              </a:moveTo>
                              <a:lnTo>
                                <a:pt x="0" y="6654"/>
                              </a:lnTo>
                              <a:lnTo>
                                <a:pt x="0" y="7022"/>
                              </a:lnTo>
                              <a:lnTo>
                                <a:pt x="92" y="7022"/>
                              </a:lnTo>
                              <a:lnTo>
                                <a:pt x="92" y="6654"/>
                              </a:lnTo>
                              <a:close/>
                              <a:moveTo>
                                <a:pt x="92" y="6284"/>
                              </a:moveTo>
                              <a:lnTo>
                                <a:pt x="0" y="6284"/>
                              </a:lnTo>
                              <a:lnTo>
                                <a:pt x="0" y="6652"/>
                              </a:lnTo>
                              <a:lnTo>
                                <a:pt x="92" y="6652"/>
                              </a:lnTo>
                              <a:lnTo>
                                <a:pt x="92" y="6284"/>
                              </a:lnTo>
                              <a:close/>
                              <a:moveTo>
                                <a:pt x="92" y="5915"/>
                              </a:moveTo>
                              <a:lnTo>
                                <a:pt x="0" y="5915"/>
                              </a:lnTo>
                              <a:lnTo>
                                <a:pt x="0" y="6282"/>
                              </a:lnTo>
                              <a:lnTo>
                                <a:pt x="92" y="6282"/>
                              </a:lnTo>
                              <a:lnTo>
                                <a:pt x="92" y="5915"/>
                              </a:lnTo>
                              <a:close/>
                              <a:moveTo>
                                <a:pt x="92" y="5545"/>
                              </a:moveTo>
                              <a:lnTo>
                                <a:pt x="0" y="5545"/>
                              </a:lnTo>
                              <a:lnTo>
                                <a:pt x="0" y="5913"/>
                              </a:lnTo>
                              <a:lnTo>
                                <a:pt x="92" y="5913"/>
                              </a:lnTo>
                              <a:lnTo>
                                <a:pt x="92" y="5545"/>
                              </a:lnTo>
                              <a:close/>
                              <a:moveTo>
                                <a:pt x="92" y="5175"/>
                              </a:moveTo>
                              <a:lnTo>
                                <a:pt x="0" y="5175"/>
                              </a:lnTo>
                              <a:lnTo>
                                <a:pt x="0" y="5543"/>
                              </a:lnTo>
                              <a:lnTo>
                                <a:pt x="92" y="5543"/>
                              </a:lnTo>
                              <a:lnTo>
                                <a:pt x="92" y="5175"/>
                              </a:lnTo>
                              <a:close/>
                              <a:moveTo>
                                <a:pt x="92" y="4806"/>
                              </a:moveTo>
                              <a:lnTo>
                                <a:pt x="0" y="4806"/>
                              </a:lnTo>
                              <a:lnTo>
                                <a:pt x="0" y="5173"/>
                              </a:lnTo>
                              <a:lnTo>
                                <a:pt x="92" y="5173"/>
                              </a:lnTo>
                              <a:lnTo>
                                <a:pt x="92" y="4806"/>
                              </a:lnTo>
                              <a:close/>
                              <a:moveTo>
                                <a:pt x="92" y="4436"/>
                              </a:moveTo>
                              <a:lnTo>
                                <a:pt x="0" y="4436"/>
                              </a:lnTo>
                              <a:lnTo>
                                <a:pt x="0" y="4803"/>
                              </a:lnTo>
                              <a:lnTo>
                                <a:pt x="92" y="4803"/>
                              </a:lnTo>
                              <a:lnTo>
                                <a:pt x="92" y="4436"/>
                              </a:lnTo>
                              <a:close/>
                              <a:moveTo>
                                <a:pt x="92" y="4067"/>
                              </a:moveTo>
                              <a:lnTo>
                                <a:pt x="0" y="4067"/>
                              </a:lnTo>
                              <a:lnTo>
                                <a:pt x="0" y="4434"/>
                              </a:lnTo>
                              <a:lnTo>
                                <a:pt x="92" y="4434"/>
                              </a:lnTo>
                              <a:lnTo>
                                <a:pt x="92" y="4067"/>
                              </a:lnTo>
                              <a:close/>
                              <a:moveTo>
                                <a:pt x="92" y="3697"/>
                              </a:moveTo>
                              <a:lnTo>
                                <a:pt x="0" y="3697"/>
                              </a:lnTo>
                              <a:lnTo>
                                <a:pt x="0" y="4064"/>
                              </a:lnTo>
                              <a:lnTo>
                                <a:pt x="92" y="4064"/>
                              </a:lnTo>
                              <a:lnTo>
                                <a:pt x="92" y="3697"/>
                              </a:lnTo>
                              <a:close/>
                              <a:moveTo>
                                <a:pt x="92" y="3327"/>
                              </a:moveTo>
                              <a:lnTo>
                                <a:pt x="0" y="3327"/>
                              </a:lnTo>
                              <a:lnTo>
                                <a:pt x="0" y="3695"/>
                              </a:lnTo>
                              <a:lnTo>
                                <a:pt x="92" y="3695"/>
                              </a:lnTo>
                              <a:lnTo>
                                <a:pt x="92" y="3327"/>
                              </a:lnTo>
                              <a:close/>
                              <a:moveTo>
                                <a:pt x="92" y="2957"/>
                              </a:moveTo>
                              <a:lnTo>
                                <a:pt x="0" y="2957"/>
                              </a:lnTo>
                              <a:lnTo>
                                <a:pt x="0" y="3325"/>
                              </a:lnTo>
                              <a:lnTo>
                                <a:pt x="92" y="3325"/>
                              </a:lnTo>
                              <a:lnTo>
                                <a:pt x="92" y="2957"/>
                              </a:lnTo>
                              <a:close/>
                              <a:moveTo>
                                <a:pt x="92" y="2588"/>
                              </a:moveTo>
                              <a:lnTo>
                                <a:pt x="0" y="2588"/>
                              </a:lnTo>
                              <a:lnTo>
                                <a:pt x="0" y="2955"/>
                              </a:lnTo>
                              <a:lnTo>
                                <a:pt x="92" y="2955"/>
                              </a:lnTo>
                              <a:lnTo>
                                <a:pt x="92" y="2588"/>
                              </a:lnTo>
                              <a:close/>
                              <a:moveTo>
                                <a:pt x="92" y="2218"/>
                              </a:moveTo>
                              <a:lnTo>
                                <a:pt x="0" y="2218"/>
                              </a:lnTo>
                              <a:lnTo>
                                <a:pt x="0" y="2586"/>
                              </a:lnTo>
                              <a:lnTo>
                                <a:pt x="92" y="2586"/>
                              </a:lnTo>
                              <a:lnTo>
                                <a:pt x="92" y="2218"/>
                              </a:lnTo>
                              <a:close/>
                              <a:moveTo>
                                <a:pt x="92" y="1849"/>
                              </a:moveTo>
                              <a:lnTo>
                                <a:pt x="0" y="1849"/>
                              </a:lnTo>
                              <a:lnTo>
                                <a:pt x="0" y="2216"/>
                              </a:lnTo>
                              <a:lnTo>
                                <a:pt x="92" y="2216"/>
                              </a:lnTo>
                              <a:lnTo>
                                <a:pt x="92" y="1849"/>
                              </a:lnTo>
                              <a:close/>
                              <a:moveTo>
                                <a:pt x="92" y="1479"/>
                              </a:moveTo>
                              <a:lnTo>
                                <a:pt x="0" y="1479"/>
                              </a:lnTo>
                              <a:lnTo>
                                <a:pt x="0" y="1846"/>
                              </a:lnTo>
                              <a:lnTo>
                                <a:pt x="92" y="1846"/>
                              </a:lnTo>
                              <a:lnTo>
                                <a:pt x="92" y="1479"/>
                              </a:lnTo>
                              <a:close/>
                              <a:moveTo>
                                <a:pt x="92" y="1109"/>
                              </a:moveTo>
                              <a:lnTo>
                                <a:pt x="0" y="1109"/>
                              </a:lnTo>
                              <a:lnTo>
                                <a:pt x="0" y="1477"/>
                              </a:lnTo>
                              <a:lnTo>
                                <a:pt x="92" y="1477"/>
                              </a:lnTo>
                              <a:lnTo>
                                <a:pt x="92" y="1109"/>
                              </a:lnTo>
                              <a:close/>
                              <a:moveTo>
                                <a:pt x="92" y="740"/>
                              </a:moveTo>
                              <a:lnTo>
                                <a:pt x="0" y="740"/>
                              </a:lnTo>
                              <a:lnTo>
                                <a:pt x="0" y="1107"/>
                              </a:lnTo>
                              <a:lnTo>
                                <a:pt x="92" y="1107"/>
                              </a:lnTo>
                              <a:lnTo>
                                <a:pt x="92" y="740"/>
                              </a:lnTo>
                              <a:close/>
                              <a:moveTo>
                                <a:pt x="92" y="370"/>
                              </a:moveTo>
                              <a:lnTo>
                                <a:pt x="0" y="370"/>
                              </a:lnTo>
                              <a:lnTo>
                                <a:pt x="0" y="737"/>
                              </a:lnTo>
                              <a:lnTo>
                                <a:pt x="92" y="737"/>
                              </a:lnTo>
                              <a:lnTo>
                                <a:pt x="92" y="370"/>
                              </a:lnTo>
                              <a:close/>
                              <a:moveTo>
                                <a:pt x="92" y="0"/>
                              </a:moveTo>
                              <a:lnTo>
                                <a:pt x="0" y="0"/>
                              </a:lnTo>
                              <a:lnTo>
                                <a:pt x="0" y="368"/>
                              </a:lnTo>
                              <a:lnTo>
                                <a:pt x="92" y="368"/>
                              </a:lnTo>
                              <a:lnTo>
                                <a:pt x="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8" name="Rectangle 207"/>
                      <wps:cNvSpPr>
                        <a:spLocks noChangeArrowheads="1"/>
                      </wps:cNvSpPr>
                      <wps:spPr bwMode="auto">
                        <a:xfrm>
                          <a:off x="480" y="761"/>
                          <a:ext cx="14" cy="15299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2E9A5E" id="Agrupar 2" o:spid="_x0000_s1026" style="position:absolute;margin-left:.75pt;margin-top:-9pt;width:594.55pt;height:827.2pt;z-index:-251654144;mso-position-horizontal-relative:page;mso-position-vertical-relative:page" coordorigin="15,-185" coordsize="11891,165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">
              <v:shape id="AutoShape 3" o:spid="_x0000_s1027" style="position:absolute;left:4619;top:-185;width:7287;height:4414;visibility:visible;mso-wrap-style:square;v-text-anchor:top" coordsize="7287,4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" path="m7287,3132r-6723,l640,3133r75,2l789,3138r73,5l934,3149r71,7l1076,3164r70,9l1214,3184r69,12l1350,3208r67,14l1484,3237r65,15l1615,3268r65,18l1744,3304r65,18l1872,3342r64,20l1999,3383r127,43l2251,3471r126,47l3015,3768r266,101l3417,3918r140,48l3699,4013r73,22l3846,4058r74,21l3996,4100r76,21l4150,4140r79,19l4309,4178r81,17l4473,4212r83,16l4641,4243r87,14l4816,4270r89,12l4996,4293r93,10l6381,4413r770,-63l7287,4271r,-1139xm7287,l,,,3171r85,-11l168,3152r81,-7l330,3139r79,-3l487,3133r77,-1l7287,3132,7287,xe" fillcolor="#009dd9" stroked="f">
                <v:path arrowok="t" o:connecttype="custom" o:connectlocs="564,3150;715,3153;862,3161;1005,3174;1146,3191;1283,3214;1417,3240;1549,3270;1680,3304;1809,3340;1936,3380;2126,3444;2377,3536;3281,3887;3557,3984;3772,4053;3920,4097;4072,4139;4229,4177;4390,4213;4556,4246;4728,4275;4905,4300;5089,4321;7151,4368;7287,3150;0,18;85,3178;249,3163;409,3154;564,3150;7287,18" o:connectangles="0,0,0,0,0,0,0,0,0,0,0,0,0,0,0,0,0,0,0,0,0,0,0,0,0,0,0,0,0,0,0,0"/>
              </v:shape>
              <v:shape id="Freeform 4" o:spid="_x0000_s1028" style="position:absolute;left:15;top:17;width:11891;height:4313;visibility:visible;mso-wrap-style:square;v-text-anchor:top" coordsize="11891,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" path="m11891,l,,,4192r1806,853l3067,5274,4378,4829,6331,3659,8757,2561r2124,-407l11891,2141,11891,xe" fillcolor="#17406c" stroked="f">
                <v:path arrowok="t" o:connecttype="custom" o:connectlocs="11891,15;0,15;0,3442;1806,4140;3067,4327;4378,3963;6331,3006;8757,2109;10881,1776;11891,1765;11891,15" o:connectangles="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9" type="#_x0000_t75" style="position:absolute;left:15;top:17;width:11891;height:2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">
                <v:imagedata r:id="rId4" o:title=""/>
              </v:shape>
              <v:shape id="Picture 6" o:spid="_x0000_s1030" type="#_x0000_t75" style="position:absolute;left:6899;top:2659;width:5007;height: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">
                <v:imagedata r:id="rId5" o:title=""/>
              </v:shape>
              <v:shape id="Picture 7" o:spid="_x0000_s1031" type="#_x0000_t75" style="position:absolute;left:9477;top:2513;width:1530;height:1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">
                <v:imagedata r:id="rId6" o:title=""/>
              </v:shape>
              <v:rect id="Rectangle 8" o:spid="_x0000_s1032" style="position:absolute;left:480;top:479;width:359;height: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" stroked="f"/>
              <v:shape id="Freeform 9" o:spid="_x0000_s1033" style="position:absolute;left:542;top:542;width:296;height:296;visibility:visible;mso-wrap-style:square;v-text-anchor:top" coordsize="29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" path="m295,l92,,,,,92,,295r92,l92,92r203,l295,xe" fillcolor="navy" stroked="f">
                <v:path arrowok="t" o:connecttype="custom" o:connectlocs="295,543;92,543;0,543;0,635;0,838;92,838;92,635;295,635;295,543" o:connectangles="0,0,0,0,0,0,0,0,0"/>
              </v:shape>
              <v:shape id="AutoShape 10" o:spid="_x0000_s1034" style="position:absolute;left:480;top:479;width:359;height:296;visibility:visible;mso-wrap-style:square;v-text-anchor:top" coordsize="359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" path="m311,219r-78,l233,13,233,,,,,13,,217r13,l13,13r206,l219,219,,219r,14l219,233r,49l,282r,13l219,295r14,l233,282r,-49l311,233r,-14xm358,l298,r,13l298,217r13,l311,13r47,l358,xe" fillcolor="black" stroked="f">
                <v:path arrowok="t" o:connecttype="custom" o:connectlocs="311,699;233,699;233,493;233,480;233,480;0,480;0,480;0,493;0,697;13,697;13,493;219,493;219,699;0,699;0,713;219,713;219,762;0,762;0,775;219,775;233,775;233,762;233,713;311,713;311,699;358,480;298,480;298,480;298,493;298,697;311,697;311,493;358,493;358,480" o:connectangles="0,0,0,0,0,0,0,0,0,0,0,0,0,0,0,0,0,0,0,0,0,0,0,0,0,0,0,0,0,0,0,0,0,0"/>
              </v:shape>
              <v:shape id="AutoShape 11" o:spid="_x0000_s1035" style="position:absolute;left:840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12" o:spid="_x0000_s1036" style="position:absolute;left:840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" fillcolor="navy" stroked="f"/>
              <v:rect id="Rectangle 13" o:spid="_x0000_s1037" style="position:absolute;left:840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  <v:shape id="AutoShape 14" o:spid="_x0000_s1038" style="position:absolute;left:1205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15" o:spid="_x0000_s1039" style="position:absolute;left:1205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" fillcolor="navy" stroked="f"/>
              <v:rect id="Rectangle 16" o:spid="_x0000_s1040" style="position:absolute;left:1205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<v:shape id="AutoShape 17" o:spid="_x0000_s1041" style="position:absolute;left:1570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" path="m362,155l,155,,358r362,l362,155xm362,l,,,63r362,l362,xe" stroked="f">
                <v:path arrowok="t" o:connecttype="custom" o:connectlocs="362,635;0,635;0,838;362,838;362,635;362,480;0,480;0,543;362,543;362,480" o:connectangles="0,0,0,0,0,0,0,0,0,0"/>
              </v:shape>
              <v:rect id="Rectangle 18" o:spid="_x0000_s1042" style="position:absolute;left:1570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" fillcolor="navy" stroked="f"/>
              <v:rect id="Rectangle 19" o:spid="_x0000_s1043" style="position:absolute;left:1570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Tf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" fillcolor="black" stroked="f"/>
              <v:shape id="AutoShape 20" o:spid="_x0000_s1044" style="position:absolute;left:1934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21" o:spid="_x0000_s1045" style="position:absolute;left:1934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" fillcolor="navy" stroked="f"/>
              <v:rect id="Rectangle 22" o:spid="_x0000_s1046" style="position:absolute;left:1934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qo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" fillcolor="black" stroked="f"/>
              <v:shape id="AutoShape 23" o:spid="_x0000_s1047" style="position:absolute;left:2299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" path="m362,155l,155,,358r362,l362,155xm362,l,,,63r362,l362,xe" stroked="f">
                <v:path arrowok="t" o:connecttype="custom" o:connectlocs="362,635;0,635;0,838;362,838;362,635;362,480;0,480;0,543;362,543;362,480" o:connectangles="0,0,0,0,0,0,0,0,0,0"/>
              </v:shape>
              <v:rect id="Rectangle 24" o:spid="_x0000_s1048" style="position:absolute;left:2299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" fillcolor="navy" stroked="f"/>
              <v:rect id="Rectangle 25" o:spid="_x0000_s1049" style="position:absolute;left:2299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tkwxgAAANs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WkE/j9En+AzO8AAAD//wMAUEsBAi0AFAAGAAgAAAAhANvh9svuAAAAhQEAABMAAAAAAAAA&#10;AAAAAAAAAAAAAFtDb250ZW50X1R5cGVzXS54bWxQSwECLQAUAAYACAAAACEAWvQsW78AAAAVAQAA&#10;CwAAAAAAAAAAAAAAAAAfAQAAX3JlbHMvLnJlbHNQSwECLQAUAAYACAAAACEAh2bZMMYAAADbAAAA&#10;DwAAAAAAAAAAAAAAAAAHAgAAZHJzL2Rvd25yZXYueG1sUEsFBgAAAAADAAMAtwAAAPoCAAAAAA==&#10;" fillcolor="black" stroked="f"/>
              <v:shape id="AutoShape 26" o:spid="_x0000_s1050" style="position:absolute;left:2664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27" o:spid="_x0000_s1051" style="position:absolute;left:2664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" fillcolor="navy" stroked="f"/>
              <v:rect id="Rectangle 28" o:spid="_x0000_s1052" style="position:absolute;left:2664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" fillcolor="black" stroked="f"/>
              <v:shape id="AutoShape 29" o:spid="_x0000_s1053" style="position:absolute;left:3029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30" o:spid="_x0000_s1054" style="position:absolute;left:3029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" fillcolor="navy" stroked="f"/>
              <v:rect id="Rectangle 31" o:spid="_x0000_s1055" style="position:absolute;left:3029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Enu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" fillcolor="black" stroked="f"/>
              <v:shape id="AutoShape 32" o:spid="_x0000_s1056" style="position:absolute;left:3394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33" o:spid="_x0000_s1057" style="position:absolute;left:3394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" fillcolor="navy" stroked="f"/>
              <v:rect id="Rectangle 34" o:spid="_x0000_s1058" style="position:absolute;left:3394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" fillcolor="black" stroked="f"/>
              <v:shape id="AutoShape 35" o:spid="_x0000_s1059" style="position:absolute;left:3759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36" o:spid="_x0000_s1060" style="position:absolute;left:3759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" fillcolor="navy" stroked="f"/>
              <v:rect id="Rectangle 37" o:spid="_x0000_s1061" style="position:absolute;left:3759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H4E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HBu/xB8gZ3cAAAD//wMAUEsBAi0AFAAGAAgAAAAhANvh9svuAAAAhQEAABMAAAAAAAAAAAAA&#10;AAAAAAAAAFtDb250ZW50X1R5cGVzXS54bWxQSwECLQAUAAYACAAAACEAWvQsW78AAAAVAQAACwAA&#10;AAAAAAAAAAAAAAAfAQAAX3JlbHMvLnJlbHNQSwECLQAUAAYACAAAACEAHGx+BMMAAADbAAAADwAA&#10;AAAAAAAAAAAAAAAHAgAAZHJzL2Rvd25yZXYueG1sUEsFBgAAAAADAAMAtwAAAPcCAAAAAA==&#10;" fillcolor="black" stroked="f"/>
              <v:shape id="AutoShape 38" o:spid="_x0000_s1062" style="position:absolute;left:4124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39" o:spid="_x0000_s1063" style="position:absolute;left:4124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" fillcolor="navy" stroked="f"/>
              <v:rect id="Rectangle 40" o:spid="_x0000_s1064" style="position:absolute;left:4124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" fillcolor="black" stroked="f"/>
              <v:shape id="AutoShape 41" o:spid="_x0000_s1065" style="position:absolute;left:4489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42" o:spid="_x0000_s1066" style="position:absolute;left:4489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" fillcolor="navy" stroked="f"/>
              <v:rect id="Rectangle 43" o:spid="_x0000_s1067" style="position:absolute;left:4489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" fillcolor="black" stroked="f"/>
              <v:shape id="AutoShape 44" o:spid="_x0000_s1068" style="position:absolute;left:4853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45" o:spid="_x0000_s1069" style="position:absolute;left:4853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" fillcolor="navy" stroked="f"/>
              <v:rect id="Rectangle 46" o:spid="_x0000_s1070" style="position:absolute;left:4853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" fillcolor="black" stroked="f"/>
              <v:shape id="AutoShape 47" o:spid="_x0000_s1071" style="position:absolute;left:5218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" path="m362,155l,155,,358r362,l362,155xm362,l,,,63r362,l362,xe" stroked="f">
                <v:path arrowok="t" o:connecttype="custom" o:connectlocs="362,635;0,635;0,838;362,838;362,635;362,480;0,480;0,543;362,543;362,480" o:connectangles="0,0,0,0,0,0,0,0,0,0"/>
              </v:shape>
              <v:rect id="Rectangle 48" o:spid="_x0000_s1072" style="position:absolute;left:5218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" fillcolor="navy" stroked="f"/>
              <v:rect id="Rectangle 49" o:spid="_x0000_s1073" style="position:absolute;left:5218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" fillcolor="black" stroked="f"/>
              <v:shape id="AutoShape 50" o:spid="_x0000_s1074" style="position:absolute;left:5583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51" o:spid="_x0000_s1075" style="position:absolute;left:5583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" fillcolor="navy" stroked="f"/>
              <v:rect id="Rectangle 52" o:spid="_x0000_s1076" style="position:absolute;left:5583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" fillcolor="black" stroked="f"/>
              <v:shape id="AutoShape 53" o:spid="_x0000_s1077" style="position:absolute;left:5948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54" o:spid="_x0000_s1078" style="position:absolute;left:5948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" fillcolor="navy" stroked="f"/>
              <v:rect id="Rectangle 55" o:spid="_x0000_s1079" style="position:absolute;left:5948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KpN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" fillcolor="black" stroked="f"/>
              <v:shape id="AutoShape 56" o:spid="_x0000_s1080" style="position:absolute;left:6313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57" o:spid="_x0000_s1081" style="position:absolute;left:6313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" fillcolor="navy" stroked="f"/>
              <v:rect id="Rectangle 58" o:spid="_x0000_s1082" style="position:absolute;left:6313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" fillcolor="black" stroked="f"/>
              <v:shape id="AutoShape 59" o:spid="_x0000_s1083" style="position:absolute;left:6678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60" o:spid="_x0000_s1084" style="position:absolute;left:6678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" fillcolor="navy" stroked="f"/>
              <v:rect id="Rectangle 61" o:spid="_x0000_s1085" style="position:absolute;left:6678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2bzxgAAANs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VMUvj9En+AzO8AAAD//wMAUEsBAi0AFAAGAAgAAAAhANvh9svuAAAAhQEAABMAAAAAAAAA&#10;AAAAAAAAAAAAAFtDb250ZW50X1R5cGVzXS54bWxQSwECLQAUAAYACAAAACEAWvQsW78AAAAVAQAA&#10;CwAAAAAAAAAAAAAAAAAfAQAAX3JlbHMvLnJlbHNQSwECLQAUAAYACAAAACEAbjdm88YAAADbAAAA&#10;DwAAAAAAAAAAAAAAAAAHAgAAZHJzL2Rvd25yZXYueG1sUEsFBgAAAAADAAMAtwAAAPoCAAAAAA==&#10;" fillcolor="black" stroked="f"/>
              <v:shape id="AutoShape 62" o:spid="_x0000_s1086" style="position:absolute;left:7043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63" o:spid="_x0000_s1087" style="position:absolute;left:7043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" fillcolor="navy" stroked="f"/>
              <v:rect id="Rectangle 64" o:spid="_x0000_s1088" style="position:absolute;left:7043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v6H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" fillcolor="black" stroked="f"/>
              <v:shape id="AutoShape 65" o:spid="_x0000_s1089" style="position:absolute;left:7407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66" o:spid="_x0000_s1090" style="position:absolute;left:7407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" fillcolor="navy" stroked="f"/>
              <v:rect id="Rectangle 67" o:spid="_x0000_s1091" style="position:absolute;left:7407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" fillcolor="black" stroked="f"/>
              <v:shape id="AutoShape 68" o:spid="_x0000_s1092" style="position:absolute;left:7772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" path="m362,155l,155,,358r362,l362,155xm362,l,,,63r362,l362,xe" stroked="f">
                <v:path arrowok="t" o:connecttype="custom" o:connectlocs="362,635;0,635;0,838;362,838;362,635;362,480;0,480;0,543;362,543;362,480" o:connectangles="0,0,0,0,0,0,0,0,0,0"/>
              </v:shape>
              <v:rect id="Rectangle 69" o:spid="_x0000_s1093" style="position:absolute;left:7772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" fillcolor="navy" stroked="f"/>
              <v:rect id="Rectangle 70" o:spid="_x0000_s1094" style="position:absolute;left:7772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" fillcolor="black" stroked="f"/>
              <v:shape id="AutoShape 71" o:spid="_x0000_s1095" style="position:absolute;left:8137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72" o:spid="_x0000_s1096" style="position:absolute;left:8137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" fillcolor="navy" stroked="f"/>
              <v:rect id="Rectangle 73" o:spid="_x0000_s1097" style="position:absolute;left:8137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" fillcolor="black" stroked="f"/>
              <v:shape id="AutoShape 74" o:spid="_x0000_s1098" style="position:absolute;left:8502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" path="m363,155l,155,,358r363,l363,155xm363,l,,,63r363,l363,xe" stroked="f">
                <v:path arrowok="t" o:connecttype="custom" o:connectlocs="363,635;0,635;0,838;363,838;363,635;363,480;0,480;0,543;363,543;363,480" o:connectangles="0,0,0,0,0,0,0,0,0,0"/>
              </v:shape>
              <v:rect id="Rectangle 75" o:spid="_x0000_s1099" style="position:absolute;left:8502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" fillcolor="navy" stroked="f"/>
              <v:rect id="Rectangle 76" o:spid="_x0000_s1100" style="position:absolute;left:8502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" fillcolor="black" stroked="f"/>
              <v:shape id="AutoShape 77" o:spid="_x0000_s1101" style="position:absolute;left:8867;top:479;width:363;height:359;visibility:visible;mso-wrap-style:square;v-text-anchor:top" coordsize="36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" path="m362,155l,155,,358r362,l362,155xm362,l,,,63r362,l362,xe" stroked="f">
                <v:path arrowok="t" o:connecttype="custom" o:connectlocs="362,635;0,635;0,838;362,838;362,635;362,480;0,480;0,543;362,543;362,480" o:connectangles="0,0,0,0,0,0,0,0,0,0"/>
              </v:shape>
              <v:rect id="Rectangle 78" o:spid="_x0000_s1102" style="position:absolute;left:8867;top:542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" fillcolor="navy" stroked="f"/>
              <v:rect id="Rectangle 79" o:spid="_x0000_s1103" style="position:absolute;left:8867;top:479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" fillcolor="black" stroked="f"/>
              <v:shape id="AutoShape 80" o:spid="_x0000_s1104" style="position:absolute;left:9232;top:479;width:365;height:359;visibility:visible;mso-wrap-style:square;v-text-anchor:top" coordsize="365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" path="m365,155l,155,,358r365,l365,155xm365,l,,,63r365,l365,xe" stroked="f">
                <v:path arrowok="t" o:connecttype="custom" o:connectlocs="365,635;0,635;0,838;365,838;365,635;365,480;0,480;0,543;365,543;365,480" o:connectangles="0,0,0,0,0,0,0,0,0,0"/>
              </v:shape>
              <v:rect id="Rectangle 81" o:spid="_x0000_s1105" style="position:absolute;left:9232;top:542;width:365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" fillcolor="navy" stroked="f"/>
              <v:rect id="Rectangle 82" o:spid="_x0000_s1106" style="position:absolute;left:9232;top:479;width:365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" fillcolor="black" stroked="f"/>
              <v:shape id="AutoShape 83" o:spid="_x0000_s1107" style="position:absolute;left:9599;top:479;width:366;height:359;visibility:visible;mso-wrap-style:square;v-text-anchor:top" coordsize="366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" path="m365,155l,155,,358r365,l365,155xm365,l,,,63r365,l365,xe" stroked="f">
                <v:path arrowok="t" o:connecttype="custom" o:connectlocs="365,635;0,635;0,838;365,838;365,635;365,480;0,480;0,543;365,543;365,480" o:connectangles="0,0,0,0,0,0,0,0,0,0"/>
              </v:shape>
              <v:rect id="Rectangle 84" o:spid="_x0000_s1108" style="position:absolute;left:9599;top:542;width:366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" fillcolor="navy" stroked="f"/>
              <v:rect id="Rectangle 85" o:spid="_x0000_s1109" style="position:absolute;left:9599;top:479;width:366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" fillcolor="black" stroked="f"/>
              <v:shape id="AutoShape 86" o:spid="_x0000_s1110" style="position:absolute;left:9966;top:479;width:366;height:359;visibility:visible;mso-wrap-style:square;v-text-anchor:top" coordsize="366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" path="m365,155l,155,,358r365,l365,155xm365,l,,,63r365,l365,xe" stroked="f">
                <v:path arrowok="t" o:connecttype="custom" o:connectlocs="365,635;0,635;0,838;365,838;365,635;365,480;0,480;0,543;365,543;365,480" o:connectangles="0,0,0,0,0,0,0,0,0,0"/>
              </v:shape>
              <v:rect id="Rectangle 87" o:spid="_x0000_s1111" style="position:absolute;left:9966;top:542;width:366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" fillcolor="navy" stroked="f"/>
              <v:rect id="Rectangle 88" o:spid="_x0000_s1112" style="position:absolute;left:9966;top:479;width:366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" fillcolor="black" stroked="f"/>
              <v:shape id="AutoShape 89" o:spid="_x0000_s1113" style="position:absolute;left:10334;top:479;width:366;height:359;visibility:visible;mso-wrap-style:square;v-text-anchor:top" coordsize="366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" path="m365,155l,155,,358r365,l365,155xm365,l,,,63r365,l365,xe" stroked="f">
                <v:path arrowok="t" o:connecttype="custom" o:connectlocs="365,635;0,635;0,838;365,838;365,635;365,480;0,480;0,543;365,543;365,480" o:connectangles="0,0,0,0,0,0,0,0,0,0"/>
              </v:shape>
              <v:rect id="Rectangle 90" o:spid="_x0000_s1114" style="position:absolute;left:10334;top:542;width:366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" fillcolor="navy" stroked="f"/>
              <v:rect id="Rectangle 91" o:spid="_x0000_s1115" style="position:absolute;left:10334;top:479;width:366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" fillcolor="black" stroked="f"/>
              <v:shape id="AutoShape 92" o:spid="_x0000_s1116" style="position:absolute;left:10701;top:479;width:366;height:359;visibility:visible;mso-wrap-style:square;v-text-anchor:top" coordsize="366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" path="m365,155l,155,,358r365,l365,155xm365,l,,,63r365,l365,xe" stroked="f">
                <v:path arrowok="t" o:connecttype="custom" o:connectlocs="365,635;0,635;0,838;365,838;365,635;365,480;0,480;0,543;365,543;365,480" o:connectangles="0,0,0,0,0,0,0,0,0,0"/>
              </v:shape>
              <v:rect id="Rectangle 93" o:spid="_x0000_s1117" style="position:absolute;left:10701;top:542;width:366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" fillcolor="navy" stroked="f"/>
              <v:rect id="Rectangle 94" o:spid="_x0000_s1118" style="position:absolute;left:10701;top:479;width:366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" fillcolor="black" stroked="f"/>
              <v:rect id="Rectangle 95" o:spid="_x0000_s1119" style="position:absolute;left:11068;top:479;width:359;height: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" stroked="f"/>
              <v:shape id="Freeform 96" o:spid="_x0000_s1120" style="position:absolute;left:11068;top:542;width:296;height:296;visibility:visible;mso-wrap-style:square;v-text-anchor:top" coordsize="29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" path="m296,l204,,,,,92r204,l204,295r92,l296,92,296,xe" fillcolor="navy" stroked="f">
                <v:path arrowok="t" o:connecttype="custom" o:connectlocs="296,543;204,543;0,543;0,635;204,635;204,838;296,838;296,635;296,543" o:connectangles="0,0,0,0,0,0,0,0,0"/>
              </v:shape>
              <v:shape id="AutoShape 97" o:spid="_x0000_s1121" style="position:absolute;left:11068;top:479;width:359;height:312;visibility:visible;mso-wrap-style:square;v-text-anchor:top" coordsize="359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" path="m358,298r-217,l141,311r217,l358,298xm358,r,l141,r,13l345,13r,206l140,219,140,,126,r,219l77,219,77,13,77,,,,,13r63,l63,219r,14l77,233r49,l126,311r14,l140,233r205,l358,233,358,xe" fillcolor="black" stroked="f">
                <v:path arrowok="t" o:connecttype="custom" o:connectlocs="358,778;141,778;141,791;358,791;358,778;358,480;358,480;358,480;141,480;141,493;345,493;345,699;140,699;140,480;126,480;126,699;77,699;77,493;77,493;77,480;0,480;0,493;63,493;63,699;63,713;77,713;126,713;126,791;140,791;140,713;345,713;358,713;358,713;358,480" o:connectangles="0,0,0,0,0,0,0,0,0,0,0,0,0,0,0,0,0,0,0,0,0,0,0,0,0,0,0,0,0,0,0,0,0,0"/>
              </v:shape>
              <v:shape id="AutoShape 98" o:spid="_x0000_s1122" style="position:absolute;left:11068;top:839;width:359;height:4434;visibility:visible;mso-wrap-style:square;v-text-anchor:top" coordsize="359,4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" path="m204,l,,,368r204,l204,xm358,l296,r,4434l358,4434,358,xe" stroked="f">
                <v:path arrowok="t" o:connecttype="custom" o:connectlocs="204,840;0,840;0,1208;204,1208;204,840;358,840;296,840;296,5274;358,5274;358,840" o:connectangles="0,0,0,0,0,0,0,0,0,0"/>
              </v:shape>
              <v:rect id="Rectangle 99" o:spid="_x0000_s1123" style="position:absolute;left:11271;top:839;width:93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" fillcolor="navy" stroked="f"/>
              <v:rect id="Rectangle 100" o:spid="_x0000_s1124" style="position:absolute;left:11068;top:1209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AWrwgAAANw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" stroked="f"/>
              <v:rect id="Rectangle 101" o:spid="_x0000_s1125" style="position:absolute;left:11271;top:1209;width:93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" fillcolor="navy" stroked="f"/>
              <v:rect id="Rectangle 102" o:spid="_x0000_s1126" style="position:absolute;left:11068;top:1579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" stroked="f"/>
              <v:rect id="Rectangle 103" o:spid="_x0000_s1127" style="position:absolute;left:11271;top:1579;width:93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" fillcolor="navy" stroked="f"/>
              <v:rect id="Rectangle 104" o:spid="_x0000_s1128" style="position:absolute;left:11068;top:1949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" stroked="f"/>
              <v:rect id="Rectangle 105" o:spid="_x0000_s1129" style="position:absolute;left:11271;top:1949;width:93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" fillcolor="navy" stroked="f"/>
              <v:rect id="Rectangle 106" o:spid="_x0000_s1130" style="position:absolute;left:11068;top:2318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" stroked="f"/>
              <v:rect id="Rectangle 107" o:spid="_x0000_s1131" style="position:absolute;left:11271;top:2318;width:93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" fillcolor="navy" stroked="f"/>
              <v:rect id="Rectangle 108" o:spid="_x0000_s1132" style="position:absolute;left:11068;top:2688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" stroked="f"/>
              <v:rect id="Rectangle 109" o:spid="_x0000_s1133" style="position:absolute;left:11271;top:2688;width:93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" fillcolor="navy" stroked="f"/>
              <v:rect id="Rectangle 110" o:spid="_x0000_s1134" style="position:absolute;left:11068;top:3058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" stroked="f"/>
              <v:rect id="Rectangle 111" o:spid="_x0000_s1135" style="position:absolute;left:11271;top:3058;width:93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" fillcolor="navy" stroked="f"/>
              <v:rect id="Rectangle 112" o:spid="_x0000_s1136" style="position:absolute;left:11068;top:3427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" stroked="f"/>
              <v:rect id="Rectangle 113" o:spid="_x0000_s1137" style="position:absolute;left:11271;top:3427;width:93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" fillcolor="navy" stroked="f"/>
              <v:rect id="Rectangle 114" o:spid="_x0000_s1138" style="position:absolute;left:11068;top:3797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" stroked="f"/>
              <v:rect id="Rectangle 115" o:spid="_x0000_s1139" style="position:absolute;left:11271;top:3797;width:93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" fillcolor="navy" stroked="f"/>
              <v:rect id="Rectangle 116" o:spid="_x0000_s1140" style="position:absolute;left:11068;top:4166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" stroked="f"/>
              <v:rect id="Rectangle 117" o:spid="_x0000_s1141" style="position:absolute;left:11271;top:4166;width:93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" fillcolor="navy" stroked="f"/>
              <v:rect id="Rectangle 118" o:spid="_x0000_s1142" style="position:absolute;left:11068;top:4536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" stroked="f"/>
              <v:rect id="Rectangle 119" o:spid="_x0000_s1143" style="position:absolute;left:11271;top:4536;width:93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" fillcolor="navy" stroked="f"/>
              <v:rect id="Rectangle 120" o:spid="_x0000_s1144" style="position:absolute;left:11068;top:4906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" stroked="f"/>
              <v:shape id="AutoShape 121" o:spid="_x0000_s1145" style="position:absolute;left:542;top:4906;width:10822;height:11390;visibility:visible;mso-wrap-style:square;v-text-anchor:top" coordsize="10822,1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" path="m295,11298r-203,l92,11095r-92,l,11298r,92l92,11390r203,l295,11298xm10821,10350r-92,l10729,10720r92,l10821,10350xm10821,9981r-92,l10729,10348r92,l10821,9981xm10821,9611r-92,l10729,9979r92,l10821,9611xm10821,9242r-92,l10729,9609r92,l10821,9242xm10821,8872r-92,l10729,9240r92,l10821,8872xm10821,8502r-92,l10729,8870r92,l10821,8502xm10821,8133r-92,l10729,8500r92,l10821,8133xm10821,7763r-92,l10729,8130r92,l10821,7763xm10821,7393r-92,l10729,7761r92,l10821,7393xm10821,7024r-92,l10729,7391r92,l10821,7024xm10821,6654r-92,l10729,7022r92,l10821,6654xm10821,6284r-92,l10729,6652r92,l10821,6284xm10821,5915r-92,l10729,6282r92,l10821,5915xm10821,5545r-92,l10729,5913r92,l10821,5545xm10821,5175r-92,l10729,5543r92,l10821,5175xm10821,4806r-92,l10729,5173r92,l10821,4806xm10821,4436r-92,l10729,4803r92,l10821,4436xm10821,4067r-92,l10729,4434r92,l10821,4067xm10821,3697r-92,l10729,4064r92,l10821,3697xm10821,3327r-92,l10729,3695r92,l10821,3327xm10821,2957r-92,l10729,3325r92,l10821,2957xm10821,2588r-92,l10729,2955r92,l10821,2588xm10821,2218r-92,l10729,2586r92,l10821,2218xm10821,1849r-92,l10729,2216r92,l10821,1849xm10821,1479r-92,l10729,1846r92,l10821,1479xm10821,1109r-92,l10729,1477r92,l10821,1109xm10821,740r-92,l10729,1107r92,l10821,740xm10821,370r-92,l10729,737r92,l10821,370xm10821,r-92,l10729,368r92,l10821,xe" fillcolor="navy" stroked="f">
                <v:path arrowok="t" o:connecttype="custom" o:connectlocs="92,16001;0,16296;295,16204;10729,15626;10821,14887;10821,15254;10729,14517;10821,14517;10729,14515;10821,13778;10821,14146;10729,13408;10821,13408;10729,13406;10821,12669;10821,13036;10729,12299;10821,12299;10729,12297;10821,11560;10821,11928;10729,11190;10821,11190;10729,11188;10821,10451;10821,10819;10729,10081;10821,10081;10729,10079;10821,9342;10821,9709;10729,8973;10821,8973;10729,8970;10821,8233;10821,8601;10729,7863;10821,7863;10729,7861;10821,7124;10821,7492;10729,6755;10821,6755;10729,6752;10821,6015;10821,6383;10729,5646;10821,5646;10729,5643;10821,4906;10821,5274" o:connectangles="0,0,0,0,0,0,0,0,0,0,0,0,0,0,0,0,0,0,0,0,0,0,0,0,0,0,0,0,0,0,0,0,0,0,0,0,0,0,0,0,0,0,0,0,0,0,0,0,0,0,0"/>
              </v:shape>
              <v:shape id="AutoShape 122" o:spid="_x0000_s1146" style="position:absolute;left:480;top:16047;width:359;height:312;visibility:visible;mso-wrap-style:square;v-text-anchor:top" coordsize="359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" path="m217,l,,,13r217,l217,xm358,298r-62,l296,92r,-13l282,79r-49,l233,,219,r,79l13,79,,79,,92,,298r,13l13,311r204,l217,298r-204,l13,92r206,l219,311r14,l233,92r49,l282,298r,13l296,311r62,l358,298xe" fillcolor="black" stroked="f">
                <v:path arrowok="t" o:connecttype="custom" o:connectlocs="217,16047;0,16047;0,16060;217,16060;217,16047;358,16345;296,16345;296,16139;296,16126;296,16126;282,16126;282,16126;233,16126;233,16047;219,16047;219,16126;13,16126;13,16126;0,16126;0,16126;0,16139;0,16345;0,16358;13,16358;217,16358;217,16345;13,16345;13,16139;219,16139;219,16358;233,16358;233,16139;282,16139;282,16345;282,16358;296,16358;358,16358;358,16345" o:connectangles="0,0,0,0,0,0,0,0,0,0,0,0,0,0,0,0,0,0,0,0,0,0,0,0,0,0,0,0,0,0,0,0,0,0,0,0,0,0"/>
              </v:shape>
              <v:rect id="Rectangle 123" o:spid="_x0000_s1147" style="position:absolute;left:840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" fillcolor="navy" stroked="f"/>
              <v:rect id="Rectangle 124" o:spid="_x0000_s1148" style="position:absolute;left:840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" fillcolor="black" stroked="f"/>
              <v:rect id="Rectangle 125" o:spid="_x0000_s1149" style="position:absolute;left:1205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" fillcolor="navy" stroked="f"/>
              <v:rect id="Rectangle 126" o:spid="_x0000_s1150" style="position:absolute;left:1205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" fillcolor="black" stroked="f"/>
              <v:rect id="Rectangle 127" o:spid="_x0000_s1151" style="position:absolute;left:1570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" fillcolor="navy" stroked="f"/>
              <v:rect id="Rectangle 128" o:spid="_x0000_s1152" style="position:absolute;left:1570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" fillcolor="black" stroked="f"/>
              <v:rect id="Rectangle 129" o:spid="_x0000_s1153" style="position:absolute;left:1934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" fillcolor="navy" stroked="f"/>
              <v:rect id="Rectangle 130" o:spid="_x0000_s1154" style="position:absolute;left:1934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" fillcolor="black" stroked="f"/>
              <v:rect id="Rectangle 131" o:spid="_x0000_s1155" style="position:absolute;left:2299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" fillcolor="navy" stroked="f"/>
              <v:rect id="Rectangle 132" o:spid="_x0000_s1156" style="position:absolute;left:2299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" fillcolor="black" stroked="f"/>
              <v:rect id="Rectangle 133" o:spid="_x0000_s1157" style="position:absolute;left:2664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" fillcolor="navy" stroked="f"/>
              <v:rect id="Rectangle 134" o:spid="_x0000_s1158" style="position:absolute;left:2664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" fillcolor="black" stroked="f"/>
              <v:rect id="Rectangle 135" o:spid="_x0000_s1159" style="position:absolute;left:3029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" fillcolor="navy" stroked="f"/>
              <v:rect id="Rectangle 136" o:spid="_x0000_s1160" style="position:absolute;left:3029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" fillcolor="black" stroked="f"/>
              <v:rect id="Rectangle 137" o:spid="_x0000_s1161" style="position:absolute;left:3394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" fillcolor="navy" stroked="f"/>
              <v:rect id="Rectangle 138" o:spid="_x0000_s1162" style="position:absolute;left:3394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" fillcolor="black" stroked="f"/>
              <v:rect id="Rectangle 139" o:spid="_x0000_s1163" style="position:absolute;left:3759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" fillcolor="navy" stroked="f"/>
              <v:rect id="Rectangle 140" o:spid="_x0000_s1164" style="position:absolute;left:3759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" fillcolor="black" stroked="f"/>
              <v:rect id="Rectangle 141" o:spid="_x0000_s1165" style="position:absolute;left:4124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" fillcolor="navy" stroked="f"/>
              <v:rect id="Rectangle 142" o:spid="_x0000_s1166" style="position:absolute;left:4124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" fillcolor="black" stroked="f"/>
              <v:rect id="Rectangle 143" o:spid="_x0000_s1167" style="position:absolute;left:4489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" fillcolor="navy" stroked="f"/>
              <v:rect id="Rectangle 144" o:spid="_x0000_s1168" style="position:absolute;left:4489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" fillcolor="black" stroked="f"/>
              <v:rect id="Rectangle 145" o:spid="_x0000_s1169" style="position:absolute;left:4853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" fillcolor="navy" stroked="f"/>
              <v:rect id="Rectangle 146" o:spid="_x0000_s1170" style="position:absolute;left:4853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" fillcolor="black" stroked="f"/>
              <v:rect id="Rectangle 147" o:spid="_x0000_s1171" style="position:absolute;left:5218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" fillcolor="navy" stroked="f"/>
              <v:rect id="Rectangle 148" o:spid="_x0000_s1172" style="position:absolute;left:5218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" fillcolor="black" stroked="f"/>
              <v:rect id="Rectangle 149" o:spid="_x0000_s1173" style="position:absolute;left:5583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" fillcolor="navy" stroked="f"/>
              <v:rect id="Rectangle 150" o:spid="_x0000_s1174" style="position:absolute;left:5583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" fillcolor="black" stroked="f"/>
              <v:rect id="Rectangle 151" o:spid="_x0000_s1175" style="position:absolute;left:5948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" fillcolor="navy" stroked="f"/>
              <v:rect id="Rectangle 152" o:spid="_x0000_s1176" style="position:absolute;left:5948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" fillcolor="black" stroked="f"/>
              <v:rect id="Rectangle 153" o:spid="_x0000_s1177" style="position:absolute;left:6313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" fillcolor="navy" stroked="f"/>
              <v:rect id="Rectangle 154" o:spid="_x0000_s1178" style="position:absolute;left:6313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" fillcolor="black" stroked="f"/>
              <v:rect id="Rectangle 155" o:spid="_x0000_s1179" style="position:absolute;left:6678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" fillcolor="navy" stroked="f"/>
              <v:rect id="Rectangle 156" o:spid="_x0000_s1180" style="position:absolute;left:6678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" fillcolor="black" stroked="f"/>
              <v:rect id="Rectangle 157" o:spid="_x0000_s1181" style="position:absolute;left:7043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" fillcolor="navy" stroked="f"/>
              <v:rect id="Rectangle 158" o:spid="_x0000_s1182" style="position:absolute;left:7043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" fillcolor="black" stroked="f"/>
              <v:rect id="Rectangle 159" o:spid="_x0000_s1183" style="position:absolute;left:7407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" fillcolor="navy" stroked="f"/>
              <v:rect id="Rectangle 160" o:spid="_x0000_s1184" style="position:absolute;left:7407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" fillcolor="black" stroked="f"/>
              <v:rect id="Rectangle 161" o:spid="_x0000_s1185" style="position:absolute;left:7772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" fillcolor="navy" stroked="f"/>
              <v:rect id="Rectangle 162" o:spid="_x0000_s1186" style="position:absolute;left:7772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" fillcolor="black" stroked="f"/>
              <v:rect id="Rectangle 163" o:spid="_x0000_s1187" style="position:absolute;left:8137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" fillcolor="navy" stroked="f"/>
              <v:rect id="Rectangle 164" o:spid="_x0000_s1188" style="position:absolute;left:8137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" fillcolor="black" stroked="f"/>
              <v:rect id="Rectangle 165" o:spid="_x0000_s1189" style="position:absolute;left:8502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" fillcolor="navy" stroked="f"/>
              <v:rect id="Rectangle 166" o:spid="_x0000_s1190" style="position:absolute;left:8502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" fillcolor="black" stroked="f"/>
              <v:rect id="Rectangle 167" o:spid="_x0000_s1191" style="position:absolute;left:8867;top:16204;width:363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" fillcolor="navy" stroked="f"/>
              <v:rect id="Rectangle 168" o:spid="_x0000_s1192" style="position:absolute;left:8867;top:16344;width:36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" fillcolor="black" stroked="f"/>
              <v:rect id="Rectangle 169" o:spid="_x0000_s1193" style="position:absolute;left:9232;top:16204;width:365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" fillcolor="navy" stroked="f"/>
              <v:rect id="Rectangle 170" o:spid="_x0000_s1194" style="position:absolute;left:9232;top:16344;width:365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" fillcolor="black" stroked="f"/>
              <v:rect id="Rectangle 171" o:spid="_x0000_s1195" style="position:absolute;left:9599;top:16204;width:366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" fillcolor="navy" stroked="f"/>
              <v:rect id="Rectangle 172" o:spid="_x0000_s1196" style="position:absolute;left:9599;top:16344;width:366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" fillcolor="black" stroked="f"/>
              <v:rect id="Rectangle 173" o:spid="_x0000_s1197" style="position:absolute;left:9966;top:16204;width:366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" fillcolor="navy" stroked="f"/>
              <v:rect id="Rectangle 174" o:spid="_x0000_s1198" style="position:absolute;left:9966;top:16344;width:366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" fillcolor="black" stroked="f"/>
              <v:rect id="Rectangle 175" o:spid="_x0000_s1199" style="position:absolute;left:10334;top:16204;width:366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" fillcolor="navy" stroked="f"/>
              <v:rect id="Rectangle 176" o:spid="_x0000_s1200" style="position:absolute;left:10334;top:16344;width:366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" fillcolor="black" stroked="f"/>
              <v:rect id="Rectangle 177" o:spid="_x0000_s1201" style="position:absolute;left:10701;top:16204;width:366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" fillcolor="navy" stroked="f"/>
              <v:rect id="Rectangle 178" o:spid="_x0000_s1202" style="position:absolute;left:10701;top:16344;width:366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" fillcolor="black" stroked="f"/>
              <v:shape id="Freeform 179" o:spid="_x0000_s1203" style="position:absolute;left:11068;top:16000;width:296;height:296;visibility:visible;mso-wrap-style:square;v-text-anchor:top" coordsize="29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" path="m296,203l296,,204,r,203l,203r,92l204,295r92,l296,203xe" fillcolor="navy" stroked="f">
                <v:path arrowok="t" o:connecttype="custom" o:connectlocs="296,16204;296,16001;204,16001;204,16204;0,16204;0,16296;204,16296;296,16296;296,16204" o:connectangles="0,0,0,0,0,0,0,0,0"/>
              </v:shape>
              <v:shape id="AutoShape 180" o:spid="_x0000_s1204" style="position:absolute;left:11068;top:16063;width:359;height:296;visibility:visible;mso-wrap-style:square;v-text-anchor:top" coordsize="359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" path="m61,282r,l61,78r-14,l47,282,,282r,13l47,295r14,l61,282xm358,63r-218,l140,14r218,l358,,140,,126,r,14l126,63r-79,l47,76r79,l126,282r,13l140,295r205,l358,295r,-217l345,78r,204l140,282r,-206l358,76r,-13xe" fillcolor="black" stroked="f">
                <v:path arrowok="t" o:connecttype="custom" o:connectlocs="61,16345;61,16345;61,16141;47,16141;47,16345;0,16345;0,16358;47,16358;61,16358;61,16358;61,16345;358,16126;140,16126;140,16077;358,16077;358,16063;140,16063;126,16063;126,16077;126,16126;47,16126;47,16139;126,16139;126,16345;126,16358;140,16358;345,16358;358,16358;358,16358;358,16141;345,16141;345,16345;140,16345;140,16139;358,16139;358,16126" o:connectangles="0,0,0,0,0,0,0,0,0,0,0,0,0,0,0,0,0,0,0,0,0,0,0,0,0,0,0,0,0,0,0,0,0,0,0,0"/>
              </v:shape>
              <v:rect id="Rectangle 181" o:spid="_x0000_s1205" style="position:absolute;left:11271;top:15628;width:93;height: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" fillcolor="navy" stroked="f"/>
              <v:rect id="Rectangle 182" o:spid="_x0000_s1206" style="position:absolute;left:11413;top:777;width:14;height:15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" fillcolor="black" stroked="f"/>
              <v:shape id="AutoShape 183" o:spid="_x0000_s1207" style="position:absolute;left:480;top:839;width:359;height:4434;visibility:visible;mso-wrap-style:square;v-text-anchor:top" coordsize="359,4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" path="m63,l,,,4434r63,l63,xm358,l155,r,368l358,368,358,xe" stroked="f">
                <v:path arrowok="t" o:connecttype="custom" o:connectlocs="63,840;0,840;0,5274;63,5274;63,840;358,840;155,840;155,1208;358,1208;358,840" o:connectangles="0,0,0,0,0,0,0,0,0,0"/>
              </v:shape>
              <v:rect id="Rectangle 184" o:spid="_x0000_s1208" style="position:absolute;left:542;top:839;width:92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" fillcolor="navy" stroked="f"/>
              <v:rect id="Rectangle 185" o:spid="_x0000_s1209" style="position:absolute;left:634;top:1209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" stroked="f"/>
              <v:rect id="Rectangle 186" o:spid="_x0000_s1210" style="position:absolute;left:542;top:1209;width:92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" fillcolor="navy" stroked="f"/>
              <v:rect id="Rectangle 187" o:spid="_x0000_s1211" style="position:absolute;left:634;top:1579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" stroked="f"/>
              <v:rect id="Rectangle 188" o:spid="_x0000_s1212" style="position:absolute;left:542;top:1579;width:92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" fillcolor="navy" stroked="f"/>
              <v:rect id="Rectangle 189" o:spid="_x0000_s1213" style="position:absolute;left:634;top:1949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" stroked="f"/>
              <v:rect id="Rectangle 190" o:spid="_x0000_s1214" style="position:absolute;left:542;top:1949;width:92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" fillcolor="navy" stroked="f"/>
              <v:rect id="Rectangle 191" o:spid="_x0000_s1215" style="position:absolute;left:634;top:2318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" stroked="f"/>
              <v:rect id="Rectangle 192" o:spid="_x0000_s1216" style="position:absolute;left:542;top:2318;width:92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" fillcolor="navy" stroked="f"/>
              <v:rect id="Rectangle 193" o:spid="_x0000_s1217" style="position:absolute;left:634;top:2688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" stroked="f"/>
              <v:rect id="Rectangle 194" o:spid="_x0000_s1218" style="position:absolute;left:542;top:2688;width:92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" fillcolor="navy" stroked="f"/>
              <v:rect id="Rectangle 195" o:spid="_x0000_s1219" style="position:absolute;left:634;top:3058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" stroked="f"/>
              <v:rect id="Rectangle 196" o:spid="_x0000_s1220" style="position:absolute;left:542;top:3058;width:92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" fillcolor="navy" stroked="f"/>
              <v:rect id="Rectangle 197" o:spid="_x0000_s1221" style="position:absolute;left:634;top:3427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" stroked="f"/>
              <v:rect id="Rectangle 198" o:spid="_x0000_s1222" style="position:absolute;left:542;top:3427;width:92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" fillcolor="navy" stroked="f"/>
              <v:rect id="Rectangle 199" o:spid="_x0000_s1223" style="position:absolute;left:634;top:3797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" stroked="f"/>
              <v:rect id="Rectangle 200" o:spid="_x0000_s1224" style="position:absolute;left:542;top:3797;width:92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" fillcolor="navy" stroked="f"/>
              <v:rect id="Rectangle 201" o:spid="_x0000_s1225" style="position:absolute;left:634;top:4166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" stroked="f"/>
              <v:rect id="Rectangle 202" o:spid="_x0000_s1226" style="position:absolute;left:542;top:4166;width:92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" fillcolor="navy" stroked="f"/>
              <v:rect id="Rectangle 203" o:spid="_x0000_s1227" style="position:absolute;left:634;top:4536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" stroked="f"/>
              <v:rect id="Rectangle 204" o:spid="_x0000_s1228" style="position:absolute;left:542;top:4536;width:92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" fillcolor="navy" stroked="f"/>
              <v:rect id="Rectangle 205" o:spid="_x0000_s1229" style="position:absolute;left:634;top:4906;width:20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" stroked="f"/>
              <v:shape id="AutoShape 206" o:spid="_x0000_s1230" style="position:absolute;left:542;top:4906;width:92;height:11093;visibility:visible;mso-wrap-style:square;v-text-anchor:top" coordsize="92,1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" path="m92,10722r-92,l,11092r92,l92,10722xm92,10350r-92,l,10720r92,l92,10350xm92,9981r-92,l,10348r92,l92,9981xm92,9611r-92,l,9979r92,l92,9611xm92,9242r-92,l,9609r92,l92,9242xm92,8872r-92,l,9240r92,l92,8872xm92,8502r-92,l,8870r92,l92,8502xm92,8133r-92,l,8500r92,l92,8133xm92,7763r-92,l,8130r92,l92,7763xm92,7393r-92,l,7761r92,l92,7393xm92,7024r-92,l,7391r92,l92,7024xm92,6654r-92,l,7022r92,l92,6654xm92,6284r-92,l,6652r92,l92,6284xm92,5915r-92,l,6282r92,l92,5915xm92,5545r-92,l,5913r92,l92,5545xm92,5175r-92,l,5543r92,l92,5175xm92,4806r-92,l,5173r92,l92,4806xm92,4436r-92,l,4803r92,l92,4436xm92,4067r-92,l,4434r92,l92,4067xm92,3697r-92,l,4064r92,l92,3697xm92,3327r-92,l,3695r92,l92,3327xm92,2957r-92,l,3325r92,l92,2957xm92,2588r-92,l,2955r92,l92,2588xm92,2218r-92,l,2586r92,l92,2218xm92,1849r-92,l,2216r92,l92,1849xm92,1479r-92,l,1846r92,l92,1479xm92,1109r-92,l,1477r92,l92,1109xm92,740l,740r,367l92,1107r,-367xm92,370l,370,,737r92,l92,370xm92,l,,,368r92,l92,xe" fillcolor="navy" stroked="f">
                <v:path arrowok="t" o:connecttype="custom" o:connectlocs="0,15998;92,15256;92,15626;0,14887;92,14887;0,14885;92,14148;92,14515;0,13778;92,13778;0,13776;92,13039;92,13406;0,12669;92,12669;0,12667;92,11930;92,12297;0,11560;92,11560;0,11558;92,10821;92,11188;0,10451;92,10451;0,10449;92,9712;92,10079;0,9342;92,9342;0,9340;92,8603;92,8970;0,8233;92,8233;0,8231;92,7494;92,7861;0,7124;92,7124;0,7122;92,6385;92,6752;0,6015;92,6015;0,6013;92,5276;92,5643;0,4906;92,4906" o:connectangles="0,0,0,0,0,0,0,0,0,0,0,0,0,0,0,0,0,0,0,0,0,0,0,0,0,0,0,0,0,0,0,0,0,0,0,0,0,0,0,0,0,0,0,0,0,0,0,0,0,0"/>
              </v:shape>
              <v:rect id="Rectangle 207" o:spid="_x0000_s1231" style="position:absolute;left:480;top:761;width:14;height:15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" fillcolor="black" stroked="f"/>
              <w10:wrap anchorx="page" anchory="page"/>
            </v:group>
          </w:pict>
        </mc:Fallback>
      </mc:AlternateContent>
    </w: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3A1334" wp14:editId="25FF7DF2">
              <wp:simplePos x="0" y="0"/>
              <wp:positionH relativeFrom="page">
                <wp:posOffset>913765</wp:posOffset>
              </wp:positionH>
              <wp:positionV relativeFrom="paragraph">
                <wp:posOffset>85090</wp:posOffset>
              </wp:positionV>
              <wp:extent cx="5181600" cy="466090"/>
              <wp:effectExtent l="19050" t="19050" r="19050" b="10160"/>
              <wp:wrapNone/>
              <wp:docPr id="209" name="Caixa de Texto 2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1600" cy="466090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0278E58" w14:textId="77777777" w:rsidR="001A6532" w:rsidRPr="001A6532" w:rsidRDefault="001A6532" w:rsidP="001A6532">
                          <w:pPr>
                            <w:spacing w:before="27" w:line="235" w:lineRule="auto"/>
                            <w:ind w:left="1745" w:right="1413" w:hanging="324"/>
                            <w:rPr>
                              <w:rFonts w:ascii="Trebuchet MS" w:hAnsi="Trebuchet MS"/>
                              <w:b/>
                              <w:bCs/>
                              <w:sz w:val="24"/>
                            </w:rPr>
                          </w:pP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z w:val="24"/>
                            </w:rPr>
                            <w:t>ASSOCIAÇÃO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pacing w:val="-32"/>
                              <w:sz w:val="24"/>
                            </w:rPr>
                            <w:t xml:space="preserve"> 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z w:val="24"/>
                            </w:rPr>
                            <w:t>INTERNACIONAL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pacing w:val="-32"/>
                              <w:sz w:val="24"/>
                            </w:rPr>
                            <w:t xml:space="preserve"> 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z w:val="24"/>
                            </w:rPr>
                            <w:t>DE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pacing w:val="-31"/>
                              <w:sz w:val="24"/>
                            </w:rPr>
                            <w:t xml:space="preserve"> 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z w:val="24"/>
                            </w:rPr>
                            <w:t>LIONS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pacing w:val="-32"/>
                              <w:sz w:val="24"/>
                            </w:rPr>
                            <w:t xml:space="preserve"> 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z w:val="24"/>
                            </w:rPr>
                            <w:t>CLUBES DISTRITO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pacing w:val="-12"/>
                              <w:sz w:val="24"/>
                            </w:rPr>
                            <w:t xml:space="preserve"> 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pacing w:val="-3"/>
                              <w:sz w:val="24"/>
                            </w:rPr>
                            <w:t>MÚLTIPLO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pacing w:val="-12"/>
                              <w:sz w:val="24"/>
                            </w:rPr>
                            <w:t xml:space="preserve"> 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z w:val="24"/>
                            </w:rPr>
                            <w:t>LD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pacing w:val="-11"/>
                              <w:sz w:val="24"/>
                            </w:rPr>
                            <w:t xml:space="preserve"> </w:t>
                          </w:r>
                          <w:r w:rsidRPr="001A6532">
                            <w:rPr>
                              <w:b/>
                              <w:bCs/>
                              <w:color w:val="FFFFFF"/>
                              <w:sz w:val="24"/>
                            </w:rPr>
                            <w:t>–</w:t>
                          </w:r>
                          <w:r w:rsidRPr="001A6532">
                            <w:rPr>
                              <w:b/>
                              <w:bCs/>
                              <w:color w:val="FFFFFF"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z w:val="24"/>
                            </w:rPr>
                            <w:t>AL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pacing w:val="-12"/>
                              <w:sz w:val="24"/>
                            </w:rPr>
                            <w:t xml:space="preserve"> 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z w:val="24"/>
                            </w:rPr>
                            <w:t>2022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pacing w:val="-10"/>
                              <w:sz w:val="24"/>
                            </w:rPr>
                            <w:t xml:space="preserve"> 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z w:val="24"/>
                            </w:rPr>
                            <w:t>/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pacing w:val="-13"/>
                              <w:sz w:val="24"/>
                            </w:rPr>
                            <w:t xml:space="preserve"> </w:t>
                          </w:r>
                          <w:r w:rsidRPr="001A6532">
                            <w:rPr>
                              <w:rFonts w:ascii="Trebuchet MS" w:hAnsi="Trebuchet MS"/>
                              <w:b/>
                              <w:bCs/>
                              <w:color w:val="FFFFFF"/>
                              <w:sz w:val="24"/>
                            </w:rPr>
                            <w:t>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3A1334" id="_x0000_t202" coordsize="21600,21600" o:spt="202" path="m,l,21600r21600,l21600,xe">
              <v:stroke joinstyle="miter"/>
              <v:path gradientshapeok="t" o:connecttype="rect"/>
            </v:shapetype>
            <v:shape id="Caixa de Texto 209" o:spid="_x0000_s1026" type="#_x0000_t202" style="position:absolute;margin-left:71.95pt;margin-top:6.7pt;width:408pt;height:36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" filled="f" strokecolor="white" strokeweight="3pt">
              <v:textbox inset="0,0,0,0">
                <w:txbxContent>
                  <w:p w14:paraId="20278E58" w14:textId="77777777" w:rsidR="001A6532" w:rsidRPr="001A6532" w:rsidRDefault="001A6532" w:rsidP="001A6532">
                    <w:pPr>
                      <w:spacing w:before="27" w:line="235" w:lineRule="auto"/>
                      <w:ind w:left="1745" w:right="1413" w:hanging="324"/>
                      <w:rPr>
                        <w:rFonts w:ascii="Trebuchet MS" w:hAnsi="Trebuchet MS"/>
                        <w:b/>
                        <w:bCs/>
                        <w:sz w:val="24"/>
                      </w:rPr>
                    </w:pP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z w:val="24"/>
                      </w:rPr>
                      <w:t>ASSOCIAÇÃO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pacing w:val="-32"/>
                        <w:sz w:val="24"/>
                      </w:rPr>
                      <w:t xml:space="preserve"> 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z w:val="24"/>
                      </w:rPr>
                      <w:t>INTERNACIONAL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pacing w:val="-32"/>
                        <w:sz w:val="24"/>
                      </w:rPr>
                      <w:t xml:space="preserve"> 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z w:val="24"/>
                      </w:rPr>
                      <w:t>DE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pacing w:val="-31"/>
                        <w:sz w:val="24"/>
                      </w:rPr>
                      <w:t xml:space="preserve"> 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z w:val="24"/>
                      </w:rPr>
                      <w:t>LIONS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pacing w:val="-32"/>
                        <w:sz w:val="24"/>
                      </w:rPr>
                      <w:t xml:space="preserve"> 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z w:val="24"/>
                      </w:rPr>
                      <w:t>CLUBES DISTRITO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pacing w:val="-12"/>
                        <w:sz w:val="24"/>
                      </w:rPr>
                      <w:t xml:space="preserve"> 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pacing w:val="-3"/>
                        <w:sz w:val="24"/>
                      </w:rPr>
                      <w:t>MÚLTIPLO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pacing w:val="-12"/>
                        <w:sz w:val="24"/>
                      </w:rPr>
                      <w:t xml:space="preserve"> 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z w:val="24"/>
                      </w:rPr>
                      <w:t>LD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pacing w:val="-11"/>
                        <w:sz w:val="24"/>
                      </w:rPr>
                      <w:t xml:space="preserve"> </w:t>
                    </w:r>
                    <w:r w:rsidRPr="001A6532">
                      <w:rPr>
                        <w:b/>
                        <w:bCs/>
                        <w:color w:val="FFFFFF"/>
                        <w:sz w:val="24"/>
                      </w:rPr>
                      <w:t>–</w:t>
                    </w:r>
                    <w:r w:rsidRPr="001A6532">
                      <w:rPr>
                        <w:b/>
                        <w:bCs/>
                        <w:color w:val="FFFFFF"/>
                        <w:spacing w:val="-5"/>
                        <w:sz w:val="24"/>
                      </w:rPr>
                      <w:t xml:space="preserve"> 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z w:val="24"/>
                      </w:rPr>
                      <w:t>AL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pacing w:val="-12"/>
                        <w:sz w:val="24"/>
                      </w:rPr>
                      <w:t xml:space="preserve"> 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z w:val="24"/>
                      </w:rPr>
                      <w:t>2022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pacing w:val="-10"/>
                        <w:sz w:val="24"/>
                      </w:rPr>
                      <w:t xml:space="preserve"> 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z w:val="24"/>
                      </w:rPr>
                      <w:t>/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pacing w:val="-13"/>
                        <w:sz w:val="24"/>
                      </w:rPr>
                      <w:t xml:space="preserve"> </w:t>
                    </w:r>
                    <w:r w:rsidRPr="001A6532">
                      <w:rPr>
                        <w:rFonts w:ascii="Trebuchet MS" w:hAnsi="Trebuchet MS"/>
                        <w:b/>
                        <w:bCs/>
                        <w:color w:val="FFFFFF"/>
                        <w:sz w:val="24"/>
                      </w:rPr>
                      <w:t>2023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624D3B97" w14:textId="77777777" w:rsidR="001A6532" w:rsidRDefault="001A6532" w:rsidP="001A6532">
    <w:pPr>
      <w:pStyle w:val="Corpodetexto"/>
      <w:rPr>
        <w:rFonts w:ascii="Times New Roman"/>
        <w:sz w:val="20"/>
      </w:rPr>
    </w:pPr>
  </w:p>
  <w:p w14:paraId="47F3F78E" w14:textId="77777777" w:rsidR="001A6532" w:rsidRDefault="001A6532" w:rsidP="001A6532">
    <w:pPr>
      <w:pStyle w:val="Corpodetexto"/>
      <w:rPr>
        <w:rFonts w:ascii="Times New Roman"/>
        <w:sz w:val="20"/>
      </w:rPr>
    </w:pPr>
  </w:p>
  <w:p w14:paraId="756CEB68" w14:textId="77777777" w:rsidR="001A6532" w:rsidRDefault="001A6532" w:rsidP="001A6532">
    <w:pPr>
      <w:pStyle w:val="Corpodetexto"/>
      <w:spacing w:before="10"/>
      <w:rPr>
        <w:rFonts w:ascii="Times New Roman"/>
        <w:sz w:val="20"/>
      </w:rPr>
    </w:pPr>
  </w:p>
  <w:p w14:paraId="6E8FF967" w14:textId="77777777" w:rsidR="001A6532" w:rsidRPr="001A6532" w:rsidRDefault="001A6532" w:rsidP="001A6532">
    <w:pPr>
      <w:spacing w:before="95" w:line="276" w:lineRule="exact"/>
      <w:ind w:left="-426"/>
      <w:rPr>
        <w:rFonts w:ascii="Trebuchet MS" w:hAnsi="Trebuchet MS"/>
        <w:b/>
        <w:bCs/>
        <w:sz w:val="24"/>
      </w:rPr>
    </w:pPr>
    <w:r w:rsidRPr="001A6532">
      <w:rPr>
        <w:rFonts w:ascii="Trebuchet MS"/>
        <w:b/>
        <w:bCs/>
        <w:color w:val="FFFFFF"/>
        <w:sz w:val="24"/>
      </w:rPr>
      <w:t xml:space="preserve">CC Ester Giraldi / MJFP CL </w:t>
    </w:r>
    <w:proofErr w:type="spellStart"/>
    <w:r w:rsidRPr="001A6532">
      <w:rPr>
        <w:rFonts w:ascii="Trebuchet MS"/>
        <w:b/>
        <w:bCs/>
        <w:color w:val="FFFFFF"/>
        <w:sz w:val="24"/>
      </w:rPr>
      <w:t>Ireneo</w:t>
    </w:r>
    <w:proofErr w:type="spellEnd"/>
    <w:r>
      <w:rPr>
        <w:rFonts w:ascii="Trebuchet MS"/>
        <w:b/>
        <w:bCs/>
        <w:color w:val="FFFFFF"/>
        <w:sz w:val="24"/>
      </w:rPr>
      <w:br/>
    </w:r>
    <w:r w:rsidRPr="001A6532">
      <w:rPr>
        <w:rFonts w:ascii="Trebuchet MS" w:hAnsi="Trebuchet MS"/>
        <w:b/>
        <w:bCs/>
        <w:color w:val="FFFFFF"/>
        <w:sz w:val="24"/>
      </w:rPr>
      <w:t>1º</w:t>
    </w:r>
    <w:r w:rsidRPr="001A6532">
      <w:rPr>
        <w:rFonts w:ascii="Trebuchet MS" w:hAnsi="Trebuchet MS"/>
        <w:b/>
        <w:bCs/>
        <w:color w:val="FFFFFF"/>
        <w:spacing w:val="-42"/>
        <w:sz w:val="24"/>
      </w:rPr>
      <w:t xml:space="preserve">  </w:t>
    </w:r>
    <w:r w:rsidRPr="001A6532">
      <w:rPr>
        <w:rFonts w:ascii="Trebuchet MS" w:hAnsi="Trebuchet MS"/>
        <w:b/>
        <w:bCs/>
        <w:color w:val="FFFFFF"/>
        <w:sz w:val="24"/>
      </w:rPr>
      <w:t>VCC</w:t>
    </w:r>
    <w:r w:rsidRPr="001A6532">
      <w:rPr>
        <w:rFonts w:ascii="Trebuchet MS" w:hAnsi="Trebuchet MS"/>
        <w:b/>
        <w:bCs/>
        <w:color w:val="FFFFFF"/>
        <w:spacing w:val="-40"/>
        <w:sz w:val="24"/>
      </w:rPr>
      <w:t xml:space="preserve"> </w:t>
    </w:r>
    <w:r w:rsidRPr="001A6532">
      <w:rPr>
        <w:rFonts w:ascii="Trebuchet MS" w:hAnsi="Trebuchet MS"/>
        <w:b/>
        <w:bCs/>
        <w:color w:val="FFFFFF"/>
        <w:sz w:val="24"/>
      </w:rPr>
      <w:t>Breno</w:t>
    </w:r>
    <w:r w:rsidRPr="001A6532">
      <w:rPr>
        <w:rFonts w:ascii="Trebuchet MS" w:hAnsi="Trebuchet MS"/>
        <w:b/>
        <w:bCs/>
        <w:color w:val="FFFFFF"/>
        <w:spacing w:val="-41"/>
        <w:sz w:val="24"/>
      </w:rPr>
      <w:t xml:space="preserve"> </w:t>
    </w:r>
    <w:proofErr w:type="spellStart"/>
    <w:r w:rsidRPr="001A6532">
      <w:rPr>
        <w:rFonts w:ascii="Trebuchet MS" w:hAnsi="Trebuchet MS"/>
        <w:b/>
        <w:bCs/>
        <w:color w:val="FFFFFF"/>
        <w:sz w:val="24"/>
      </w:rPr>
      <w:t>Ferigolo</w:t>
    </w:r>
    <w:proofErr w:type="spellEnd"/>
    <w:r w:rsidRPr="001A6532">
      <w:rPr>
        <w:rFonts w:ascii="Trebuchet MS" w:hAnsi="Trebuchet MS"/>
        <w:b/>
        <w:bCs/>
        <w:color w:val="FFFFFF"/>
        <w:spacing w:val="-41"/>
        <w:sz w:val="24"/>
      </w:rPr>
      <w:t xml:space="preserve"> </w:t>
    </w:r>
    <w:r w:rsidRPr="001A6532">
      <w:rPr>
        <w:rFonts w:ascii="Trebuchet MS" w:hAnsi="Trebuchet MS"/>
        <w:b/>
        <w:bCs/>
        <w:color w:val="FFFFFF"/>
        <w:sz w:val="24"/>
      </w:rPr>
      <w:t>/</w:t>
    </w:r>
    <w:r w:rsidRPr="001A6532">
      <w:rPr>
        <w:rFonts w:ascii="Trebuchet MS" w:hAnsi="Trebuchet MS"/>
        <w:b/>
        <w:bCs/>
        <w:color w:val="FFFFFF"/>
        <w:spacing w:val="-40"/>
        <w:sz w:val="24"/>
      </w:rPr>
      <w:t xml:space="preserve"> </w:t>
    </w:r>
    <w:r w:rsidRPr="001A6532">
      <w:rPr>
        <w:rFonts w:ascii="Trebuchet MS" w:hAnsi="Trebuchet MS"/>
        <w:b/>
        <w:bCs/>
        <w:color w:val="FFFFFF"/>
        <w:sz w:val="24"/>
      </w:rPr>
      <w:t>CaL</w:t>
    </w:r>
    <w:r w:rsidRPr="001A6532">
      <w:rPr>
        <w:rFonts w:ascii="Trebuchet MS" w:hAnsi="Trebuchet MS"/>
        <w:b/>
        <w:bCs/>
        <w:color w:val="FFFFFF"/>
        <w:spacing w:val="-41"/>
        <w:sz w:val="24"/>
      </w:rPr>
      <w:t xml:space="preserve"> </w:t>
    </w:r>
    <w:r w:rsidRPr="001A6532">
      <w:rPr>
        <w:rFonts w:ascii="Trebuchet MS" w:hAnsi="Trebuchet MS"/>
        <w:b/>
        <w:bCs/>
        <w:color w:val="FFFFFF"/>
        <w:sz w:val="24"/>
      </w:rPr>
      <w:t xml:space="preserve">Karoline </w:t>
    </w:r>
    <w:r>
      <w:rPr>
        <w:rFonts w:ascii="Trebuchet MS" w:hAnsi="Trebuchet MS"/>
        <w:b/>
        <w:bCs/>
        <w:color w:val="FFFFFF"/>
        <w:sz w:val="24"/>
      </w:rPr>
      <w:br/>
    </w:r>
    <w:r w:rsidRPr="001A6532">
      <w:rPr>
        <w:rFonts w:ascii="Trebuchet MS" w:hAnsi="Trebuchet MS"/>
        <w:b/>
        <w:bCs/>
        <w:color w:val="FFFFFF"/>
        <w:spacing w:val="-20"/>
        <w:sz w:val="24"/>
      </w:rPr>
      <w:t xml:space="preserve">2ª  </w:t>
    </w:r>
    <w:r w:rsidRPr="001A6532">
      <w:rPr>
        <w:rFonts w:ascii="Trebuchet MS" w:hAnsi="Trebuchet MS"/>
        <w:b/>
        <w:bCs/>
        <w:color w:val="FFFFFF"/>
        <w:sz w:val="24"/>
      </w:rPr>
      <w:t>VCC</w:t>
    </w:r>
    <w:r w:rsidRPr="001A6532">
      <w:rPr>
        <w:rFonts w:ascii="Trebuchet MS" w:hAnsi="Trebuchet MS"/>
        <w:b/>
        <w:bCs/>
        <w:color w:val="FFFFFF"/>
        <w:spacing w:val="-19"/>
        <w:sz w:val="24"/>
      </w:rPr>
      <w:t xml:space="preserve"> </w:t>
    </w:r>
    <w:r w:rsidRPr="001A6532">
      <w:rPr>
        <w:rFonts w:ascii="Trebuchet MS" w:hAnsi="Trebuchet MS"/>
        <w:b/>
        <w:bCs/>
        <w:color w:val="FFFFFF"/>
        <w:sz w:val="24"/>
      </w:rPr>
      <w:t>Iara</w:t>
    </w:r>
    <w:r w:rsidRPr="001A6532">
      <w:rPr>
        <w:rFonts w:ascii="Trebuchet MS" w:hAnsi="Trebuchet MS"/>
        <w:b/>
        <w:bCs/>
        <w:color w:val="FFFFFF"/>
        <w:spacing w:val="-19"/>
        <w:sz w:val="24"/>
      </w:rPr>
      <w:t xml:space="preserve"> </w:t>
    </w:r>
    <w:r w:rsidRPr="001A6532">
      <w:rPr>
        <w:rFonts w:ascii="Trebuchet MS" w:hAnsi="Trebuchet MS"/>
        <w:b/>
        <w:bCs/>
        <w:color w:val="FFFFFF"/>
        <w:sz w:val="24"/>
      </w:rPr>
      <w:t>Corso</w:t>
    </w:r>
    <w:r w:rsidRPr="001A6532">
      <w:rPr>
        <w:rFonts w:ascii="Trebuchet MS" w:hAnsi="Trebuchet MS"/>
        <w:b/>
        <w:bCs/>
        <w:color w:val="FFFFFF"/>
        <w:spacing w:val="-19"/>
        <w:sz w:val="24"/>
      </w:rPr>
      <w:t xml:space="preserve"> </w:t>
    </w:r>
    <w:r w:rsidRPr="001A6532">
      <w:rPr>
        <w:rFonts w:ascii="Trebuchet MS" w:hAnsi="Trebuchet MS"/>
        <w:b/>
        <w:bCs/>
        <w:color w:val="FFFFFF"/>
        <w:sz w:val="24"/>
      </w:rPr>
      <w:t>/</w:t>
    </w:r>
    <w:r w:rsidRPr="001A6532">
      <w:rPr>
        <w:rFonts w:ascii="Trebuchet MS" w:hAnsi="Trebuchet MS"/>
        <w:b/>
        <w:bCs/>
        <w:color w:val="FFFFFF"/>
        <w:spacing w:val="-20"/>
        <w:sz w:val="24"/>
      </w:rPr>
      <w:t xml:space="preserve"> </w:t>
    </w:r>
    <w:r w:rsidRPr="001A6532">
      <w:rPr>
        <w:rFonts w:ascii="Trebuchet MS" w:hAnsi="Trebuchet MS"/>
        <w:b/>
        <w:bCs/>
        <w:color w:val="FFFFFF"/>
        <w:sz w:val="24"/>
      </w:rPr>
      <w:t>CL</w:t>
    </w:r>
    <w:r w:rsidRPr="001A6532">
      <w:rPr>
        <w:rFonts w:ascii="Trebuchet MS" w:hAnsi="Trebuchet MS"/>
        <w:b/>
        <w:bCs/>
        <w:color w:val="FFFFFF"/>
        <w:spacing w:val="-20"/>
        <w:sz w:val="24"/>
      </w:rPr>
      <w:t xml:space="preserve"> </w:t>
    </w:r>
    <w:r w:rsidRPr="001A6532">
      <w:rPr>
        <w:rFonts w:ascii="Trebuchet MS" w:hAnsi="Trebuchet MS"/>
        <w:b/>
        <w:bCs/>
        <w:color w:val="FFFFFF"/>
        <w:sz w:val="24"/>
      </w:rPr>
      <w:t>Flávio</w:t>
    </w:r>
  </w:p>
  <w:p w14:paraId="245FD1BE" w14:textId="77777777" w:rsidR="001A6532" w:rsidRPr="001A6532" w:rsidRDefault="001A6532" w:rsidP="001A6532">
    <w:pPr>
      <w:pStyle w:val="Corpodetexto"/>
      <w:ind w:left="-426"/>
      <w:rPr>
        <w:rFonts w:ascii="Trebuchet MS"/>
        <w:b/>
        <w:bCs/>
        <w:sz w:val="26"/>
      </w:rPr>
    </w:pPr>
  </w:p>
  <w:p w14:paraId="0AFE1A1A" w14:textId="77777777" w:rsidR="001A6532" w:rsidRPr="001A6532" w:rsidRDefault="001A6532" w:rsidP="001A6532">
    <w:pPr>
      <w:pStyle w:val="Corpodetexto"/>
      <w:spacing w:before="8"/>
      <w:ind w:left="-426"/>
      <w:rPr>
        <w:rFonts w:ascii="Trebuchet MS"/>
        <w:b/>
        <w:bCs/>
        <w:sz w:val="20"/>
      </w:rPr>
    </w:pPr>
  </w:p>
  <w:p w14:paraId="513C1423" w14:textId="77777777" w:rsidR="001A6532" w:rsidRPr="001A6532" w:rsidRDefault="001A6532" w:rsidP="001A6532">
    <w:pPr>
      <w:ind w:left="-426"/>
      <w:rPr>
        <w:rFonts w:ascii="Trebuchet MS" w:hAnsi="Trebuchet MS"/>
        <w:b/>
        <w:bCs/>
        <w:sz w:val="20"/>
      </w:rPr>
    </w:pPr>
    <w:r w:rsidRPr="001A6532">
      <w:rPr>
        <w:rFonts w:ascii="Trebuchet MS" w:hAnsi="Trebuchet MS"/>
        <w:b/>
        <w:bCs/>
        <w:color w:val="FFFF00"/>
        <w:sz w:val="20"/>
      </w:rPr>
      <w:t>ALEGRIA, ENTUSIASMO E PAIXÃO EM SERVIR!</w:t>
    </w:r>
  </w:p>
  <w:p w14:paraId="08DD6181" w14:textId="77777777" w:rsidR="001A6532" w:rsidRDefault="001A6532" w:rsidP="001A6532">
    <w:pPr>
      <w:pStyle w:val="Corpodetexto"/>
      <w:rPr>
        <w:rFonts w:ascii="Trebuchet MS"/>
        <w:sz w:val="20"/>
      </w:rPr>
    </w:pPr>
  </w:p>
  <w:p w14:paraId="2FF23CB9" w14:textId="77777777" w:rsidR="001A6532" w:rsidRDefault="001A6532" w:rsidP="001A6532">
    <w:pPr>
      <w:pStyle w:val="Corpodetexto"/>
      <w:rPr>
        <w:rFonts w:ascii="Trebuchet MS"/>
        <w:sz w:val="20"/>
      </w:rPr>
    </w:pPr>
  </w:p>
  <w:p w14:paraId="7B105B26" w14:textId="77777777" w:rsidR="001A6532" w:rsidRDefault="001A653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C106E2"/>
    <w:multiLevelType w:val="hybridMultilevel"/>
    <w:tmpl w:val="5930E0FA"/>
    <w:lvl w:ilvl="0" w:tplc="88C69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1096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637"/>
    <w:rsid w:val="0002604B"/>
    <w:rsid w:val="001A6532"/>
    <w:rsid w:val="00214EDB"/>
    <w:rsid w:val="002E61E4"/>
    <w:rsid w:val="00410832"/>
    <w:rsid w:val="004257C3"/>
    <w:rsid w:val="004844E9"/>
    <w:rsid w:val="004902AA"/>
    <w:rsid w:val="00515112"/>
    <w:rsid w:val="005436BF"/>
    <w:rsid w:val="005E602F"/>
    <w:rsid w:val="00614894"/>
    <w:rsid w:val="00706042"/>
    <w:rsid w:val="008A3403"/>
    <w:rsid w:val="00974686"/>
    <w:rsid w:val="009A616E"/>
    <w:rsid w:val="009E65FB"/>
    <w:rsid w:val="00A12E0F"/>
    <w:rsid w:val="00A87F8C"/>
    <w:rsid w:val="00A920CD"/>
    <w:rsid w:val="00AE7637"/>
    <w:rsid w:val="00CB6D09"/>
    <w:rsid w:val="00D0483E"/>
    <w:rsid w:val="00EB4B15"/>
    <w:rsid w:val="00EC42BD"/>
    <w:rsid w:val="00F4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A9F83"/>
  <w15:chartTrackingRefBased/>
  <w15:docId w15:val="{F193D527-75EE-46A2-99EA-4A816DF25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A65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6532"/>
  </w:style>
  <w:style w:type="paragraph" w:styleId="Rodap">
    <w:name w:val="footer"/>
    <w:basedOn w:val="Normal"/>
    <w:link w:val="RodapChar"/>
    <w:uiPriority w:val="99"/>
    <w:unhideWhenUsed/>
    <w:rsid w:val="001A65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6532"/>
  </w:style>
  <w:style w:type="paragraph" w:styleId="Corpodetexto">
    <w:name w:val="Body Text"/>
    <w:basedOn w:val="Normal"/>
    <w:link w:val="CorpodetextoChar"/>
    <w:uiPriority w:val="1"/>
    <w:qFormat/>
    <w:rsid w:val="001A653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8"/>
      <w:szCs w:val="2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A6532"/>
    <w:rPr>
      <w:rFonts w:ascii="Arial" w:eastAsia="Arial" w:hAnsi="Arial" w:cs="Arial"/>
      <w:sz w:val="28"/>
      <w:szCs w:val="28"/>
      <w:lang w:val="pt-PT"/>
    </w:rPr>
  </w:style>
  <w:style w:type="table" w:styleId="Tabelacomgrade">
    <w:name w:val="Table Grid"/>
    <w:basedOn w:val="Tabelanormal"/>
    <w:uiPriority w:val="39"/>
    <w:rsid w:val="00AE7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E7637"/>
    <w:pPr>
      <w:spacing w:line="360" w:lineRule="auto"/>
      <w:ind w:left="720"/>
      <w:contextualSpacing/>
      <w:jc w:val="both"/>
    </w:pPr>
    <w:rPr>
      <w:rFonts w:ascii="Work Sans" w:hAnsi="Work Sans"/>
    </w:rPr>
  </w:style>
  <w:style w:type="character" w:styleId="TextodoEspaoReservado">
    <w:name w:val="Placeholder Text"/>
    <w:basedOn w:val="Fontepargpadro"/>
    <w:uiPriority w:val="99"/>
    <w:semiHidden/>
    <w:rsid w:val="00AE7637"/>
    <w:rPr>
      <w:color w:val="808080"/>
    </w:rPr>
  </w:style>
  <w:style w:type="character" w:styleId="Hyperlink">
    <w:name w:val="Hyperlink"/>
    <w:basedOn w:val="Fontepargpadro"/>
    <w:uiPriority w:val="99"/>
    <w:unhideWhenUsed/>
    <w:rsid w:val="00A920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LDAIR\OneDrive\Documentos\GMT%20DMLD%20AL%2022-23\Folha%20Timbrada%20CC%20Ester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6C9CA-F0A3-448C-852A-1F05E36C9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Folha Timbrada CC Ester.dotx</Template>
  <TotalTime>12</TotalTime>
  <Pages>1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VALTAIR MADALENA</dc:creator>
  <cp:keywords/>
  <dc:description/>
  <cp:lastModifiedBy>VALTAIR MADALENA</cp:lastModifiedBy>
  <cp:revision>4</cp:revision>
  <dcterms:created xsi:type="dcterms:W3CDTF">2022-08-26T22:13:00Z</dcterms:created>
  <dcterms:modified xsi:type="dcterms:W3CDTF">2022-08-30T16:15:00Z</dcterms:modified>
</cp:coreProperties>
</file>